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C0" w:rsidRPr="00BA4EBB" w:rsidRDefault="004F71C0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BA4EBB">
        <w:rPr>
          <w:b/>
          <w:bCs/>
          <w:sz w:val="28"/>
          <w:szCs w:val="28"/>
        </w:rPr>
        <w:t>От</w:t>
      </w:r>
      <w:r w:rsidR="009D69C4" w:rsidRPr="00BA4EBB">
        <w:rPr>
          <w:b/>
          <w:bCs/>
          <w:sz w:val="28"/>
          <w:szCs w:val="28"/>
        </w:rPr>
        <w:t>чет о проделанной работе за 202</w:t>
      </w:r>
      <w:r w:rsidR="001A783E" w:rsidRPr="00BA4EBB">
        <w:rPr>
          <w:b/>
          <w:bCs/>
          <w:sz w:val="28"/>
          <w:szCs w:val="28"/>
        </w:rPr>
        <w:t>4</w:t>
      </w:r>
      <w:r w:rsidRPr="00BA4EBB">
        <w:rPr>
          <w:b/>
          <w:bCs/>
          <w:sz w:val="28"/>
          <w:szCs w:val="28"/>
        </w:rPr>
        <w:t xml:space="preserve"> год</w:t>
      </w:r>
    </w:p>
    <w:p w:rsidR="004F71C0" w:rsidRPr="00BA4EBB" w:rsidRDefault="00BA4EBB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BA4EBB">
        <w:rPr>
          <w:b/>
          <w:bCs/>
          <w:sz w:val="28"/>
          <w:szCs w:val="28"/>
        </w:rPr>
        <w:t>депутата Совета депутатов внутригородского муниципального образования – муниципального округа Восточный в городе Москве</w:t>
      </w:r>
    </w:p>
    <w:p w:rsidR="004F71C0" w:rsidRPr="00BA4EBB" w:rsidRDefault="00B0686D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BA4EBB">
        <w:rPr>
          <w:b/>
          <w:bCs/>
          <w:sz w:val="28"/>
          <w:szCs w:val="28"/>
        </w:rPr>
        <w:t>Борисовой Елены Сергеевны (избирательный округ № 1</w:t>
      </w:r>
      <w:r w:rsidR="004F71C0" w:rsidRPr="00BA4EBB">
        <w:rPr>
          <w:b/>
          <w:bCs/>
          <w:sz w:val="28"/>
          <w:szCs w:val="28"/>
        </w:rPr>
        <w:t>)</w:t>
      </w:r>
    </w:p>
    <w:p w:rsidR="004F71C0" w:rsidRPr="00BA4EBB" w:rsidRDefault="004F71C0" w:rsidP="003C1312">
      <w:pPr>
        <w:spacing w:line="360" w:lineRule="auto"/>
        <w:jc w:val="center"/>
        <w:rPr>
          <w:sz w:val="28"/>
          <w:szCs w:val="28"/>
        </w:rPr>
      </w:pPr>
    </w:p>
    <w:p w:rsidR="004F71C0" w:rsidRPr="00BA4EBB" w:rsidRDefault="004F71C0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В соответствии</w:t>
      </w:r>
      <w:r w:rsidR="003C1312" w:rsidRPr="00BA4EBB">
        <w:rPr>
          <w:sz w:val="28"/>
          <w:szCs w:val="28"/>
        </w:rPr>
        <w:t xml:space="preserve"> с Федеральным законом №131-ФЗ "</w:t>
      </w:r>
      <w:r w:rsidRPr="00BA4EBB">
        <w:rPr>
          <w:sz w:val="28"/>
          <w:szCs w:val="28"/>
        </w:rPr>
        <w:t>Об общих принципах организации местного самоуправления в Российской Федера</w:t>
      </w:r>
      <w:r w:rsidR="003C1312" w:rsidRPr="00BA4EBB">
        <w:rPr>
          <w:sz w:val="28"/>
          <w:szCs w:val="28"/>
        </w:rPr>
        <w:t>ции, Законом города Москвы №56 "</w:t>
      </w:r>
      <w:r w:rsidRPr="00BA4EBB">
        <w:rPr>
          <w:sz w:val="28"/>
          <w:szCs w:val="28"/>
        </w:rPr>
        <w:t>Об организации местного</w:t>
      </w:r>
      <w:r w:rsidR="003C1312" w:rsidRPr="00BA4EBB">
        <w:rPr>
          <w:sz w:val="28"/>
          <w:szCs w:val="28"/>
        </w:rPr>
        <w:t xml:space="preserve"> самоуправления в городе Москве"</w:t>
      </w:r>
      <w:r w:rsidRPr="00BA4EBB">
        <w:rPr>
          <w:sz w:val="28"/>
          <w:szCs w:val="28"/>
        </w:rPr>
        <w:t xml:space="preserve">, Уставом муниципального округа Восточный предлагается отчет о </w:t>
      </w:r>
      <w:r w:rsidR="009D69C4" w:rsidRPr="00BA4EBB">
        <w:rPr>
          <w:sz w:val="28"/>
          <w:szCs w:val="28"/>
        </w:rPr>
        <w:t>результатах деятельности за 202</w:t>
      </w:r>
      <w:r w:rsidR="001A783E" w:rsidRPr="00BA4EBB">
        <w:rPr>
          <w:sz w:val="28"/>
          <w:szCs w:val="28"/>
        </w:rPr>
        <w:t>4</w:t>
      </w:r>
      <w:r w:rsidRPr="00BA4EBB">
        <w:rPr>
          <w:sz w:val="28"/>
          <w:szCs w:val="28"/>
        </w:rPr>
        <w:t xml:space="preserve"> год.</w:t>
      </w:r>
    </w:p>
    <w:p w:rsidR="004F71C0" w:rsidRPr="00BA4EBB" w:rsidRDefault="004F71C0" w:rsidP="00BA4EBB">
      <w:pPr>
        <w:spacing w:line="360" w:lineRule="auto"/>
        <w:ind w:firstLine="708"/>
        <w:jc w:val="both"/>
        <w:rPr>
          <w:sz w:val="28"/>
          <w:szCs w:val="28"/>
        </w:rPr>
      </w:pPr>
    </w:p>
    <w:p w:rsidR="004F71C0" w:rsidRPr="00BA4EBB" w:rsidRDefault="004F71C0" w:rsidP="00BA4EBB">
      <w:pPr>
        <w:pStyle w:val="af3"/>
        <w:numPr>
          <w:ilvl w:val="0"/>
          <w:numId w:val="39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EBB">
        <w:rPr>
          <w:rFonts w:ascii="Times New Roman" w:hAnsi="Times New Roman" w:cs="Times New Roman"/>
          <w:b/>
          <w:sz w:val="28"/>
          <w:szCs w:val="28"/>
        </w:rPr>
        <w:t>Участие в ра</w:t>
      </w:r>
      <w:r w:rsidR="009D69C4" w:rsidRPr="00BA4EBB">
        <w:rPr>
          <w:rFonts w:ascii="Times New Roman" w:hAnsi="Times New Roman" w:cs="Times New Roman"/>
          <w:b/>
          <w:sz w:val="28"/>
          <w:szCs w:val="28"/>
        </w:rPr>
        <w:t>боте заседаний Совета депутатов</w:t>
      </w:r>
    </w:p>
    <w:p w:rsidR="004F71C0" w:rsidRPr="00BA4EBB" w:rsidRDefault="00A87803" w:rsidP="00BA4EB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BA4EBB">
        <w:rPr>
          <w:sz w:val="28"/>
          <w:szCs w:val="28"/>
        </w:rPr>
        <w:tab/>
        <w:t>В 202</w:t>
      </w:r>
      <w:r w:rsidR="001A783E" w:rsidRPr="00BA4EBB">
        <w:rPr>
          <w:sz w:val="28"/>
          <w:szCs w:val="28"/>
        </w:rPr>
        <w:t>4</w:t>
      </w:r>
      <w:r w:rsidRPr="00BA4EBB">
        <w:rPr>
          <w:sz w:val="28"/>
          <w:szCs w:val="28"/>
        </w:rPr>
        <w:t xml:space="preserve"> году состоялось </w:t>
      </w:r>
      <w:r w:rsidR="00BA4EBB" w:rsidRPr="00BA4EBB">
        <w:rPr>
          <w:sz w:val="28"/>
          <w:szCs w:val="28"/>
        </w:rPr>
        <w:t>10 очередных и 3 внеочередных</w:t>
      </w:r>
      <w:r w:rsidRPr="00BA4EBB">
        <w:rPr>
          <w:sz w:val="28"/>
          <w:szCs w:val="28"/>
        </w:rPr>
        <w:t xml:space="preserve"> Совета депутатов.</w:t>
      </w:r>
      <w:r w:rsidR="00991B06" w:rsidRPr="00BA4EBB">
        <w:rPr>
          <w:sz w:val="28"/>
          <w:szCs w:val="28"/>
        </w:rPr>
        <w:t xml:space="preserve"> </w:t>
      </w:r>
      <w:r w:rsidRPr="00BA4EBB">
        <w:rPr>
          <w:sz w:val="28"/>
          <w:szCs w:val="28"/>
        </w:rPr>
        <w:t>В</w:t>
      </w:r>
      <w:r w:rsidR="0012700D">
        <w:rPr>
          <w:sz w:val="28"/>
          <w:szCs w:val="28"/>
        </w:rPr>
        <w:t>о всех</w:t>
      </w:r>
      <w:r w:rsidRPr="00BA4EBB">
        <w:rPr>
          <w:sz w:val="28"/>
          <w:szCs w:val="28"/>
        </w:rPr>
        <w:t xml:space="preserve"> </w:t>
      </w:r>
      <w:r w:rsidR="0012700D">
        <w:rPr>
          <w:sz w:val="28"/>
          <w:szCs w:val="28"/>
        </w:rPr>
        <w:t>13</w:t>
      </w:r>
      <w:bookmarkStart w:id="0" w:name="_GoBack"/>
      <w:bookmarkEnd w:id="0"/>
      <w:r w:rsidRPr="00BA4EBB">
        <w:rPr>
          <w:sz w:val="28"/>
          <w:szCs w:val="28"/>
        </w:rPr>
        <w:t xml:space="preserve"> мною, как депутатом было принято участие.</w:t>
      </w:r>
      <w:r w:rsidR="004F0B12" w:rsidRPr="00BA4EBB">
        <w:rPr>
          <w:sz w:val="28"/>
          <w:szCs w:val="28"/>
        </w:rPr>
        <w:t xml:space="preserve"> </w:t>
      </w:r>
      <w:r w:rsidR="0084720A" w:rsidRPr="00BA4EBB">
        <w:rPr>
          <w:color w:val="000000" w:themeColor="text1"/>
          <w:sz w:val="28"/>
          <w:szCs w:val="28"/>
        </w:rPr>
        <w:t>Проведена активная работа по об</w:t>
      </w:r>
      <w:r w:rsidR="004F0B12" w:rsidRPr="00BA4EBB">
        <w:rPr>
          <w:color w:val="000000" w:themeColor="text1"/>
          <w:sz w:val="28"/>
          <w:szCs w:val="28"/>
        </w:rPr>
        <w:t>суждению</w:t>
      </w:r>
      <w:r w:rsidR="0084720A" w:rsidRPr="00BA4EBB">
        <w:rPr>
          <w:color w:val="000000" w:themeColor="text1"/>
          <w:sz w:val="28"/>
          <w:szCs w:val="28"/>
        </w:rPr>
        <w:t xml:space="preserve"> и согласова</w:t>
      </w:r>
      <w:r w:rsidR="004F0B12" w:rsidRPr="00BA4EBB">
        <w:rPr>
          <w:color w:val="000000" w:themeColor="text1"/>
          <w:sz w:val="28"/>
          <w:szCs w:val="28"/>
        </w:rPr>
        <w:t>нию</w:t>
      </w:r>
      <w:r w:rsidR="0084720A" w:rsidRPr="00BA4EBB">
        <w:rPr>
          <w:color w:val="000000" w:themeColor="text1"/>
          <w:sz w:val="28"/>
          <w:szCs w:val="28"/>
        </w:rPr>
        <w:t xml:space="preserve"> бюджета</w:t>
      </w:r>
      <w:r w:rsidR="00BA4EBB">
        <w:rPr>
          <w:color w:val="000000" w:themeColor="text1"/>
          <w:sz w:val="28"/>
          <w:szCs w:val="28"/>
        </w:rPr>
        <w:t xml:space="preserve"> и</w:t>
      </w:r>
      <w:r w:rsidR="0084720A" w:rsidRPr="00BA4EBB">
        <w:rPr>
          <w:color w:val="000000" w:themeColor="text1"/>
          <w:sz w:val="28"/>
          <w:szCs w:val="28"/>
        </w:rPr>
        <w:t xml:space="preserve"> социально-культурно</w:t>
      </w:r>
      <w:r w:rsidR="00BA4EBB">
        <w:rPr>
          <w:color w:val="000000" w:themeColor="text1"/>
          <w:sz w:val="28"/>
          <w:szCs w:val="28"/>
        </w:rPr>
        <w:t>е</w:t>
      </w:r>
      <w:r w:rsidR="0084720A" w:rsidRPr="00BA4EBB">
        <w:rPr>
          <w:color w:val="000000" w:themeColor="text1"/>
          <w:sz w:val="28"/>
          <w:szCs w:val="28"/>
        </w:rPr>
        <w:t xml:space="preserve"> направлени</w:t>
      </w:r>
      <w:r w:rsidR="00BA4EBB">
        <w:rPr>
          <w:color w:val="000000" w:themeColor="text1"/>
          <w:sz w:val="28"/>
          <w:szCs w:val="28"/>
        </w:rPr>
        <w:t>е</w:t>
      </w:r>
      <w:r w:rsidR="0084720A" w:rsidRPr="00BA4EBB">
        <w:rPr>
          <w:color w:val="000000" w:themeColor="text1"/>
          <w:sz w:val="28"/>
          <w:szCs w:val="28"/>
        </w:rPr>
        <w:t xml:space="preserve"> на 202</w:t>
      </w:r>
      <w:r w:rsidR="00BA4EBB" w:rsidRPr="00BA4EBB">
        <w:rPr>
          <w:color w:val="000000" w:themeColor="text1"/>
          <w:sz w:val="28"/>
          <w:szCs w:val="28"/>
        </w:rPr>
        <w:t>5</w:t>
      </w:r>
      <w:r w:rsidR="0084720A" w:rsidRPr="00BA4EBB">
        <w:rPr>
          <w:color w:val="000000" w:themeColor="text1"/>
          <w:sz w:val="28"/>
          <w:szCs w:val="28"/>
        </w:rPr>
        <w:t xml:space="preserve"> год в районе Восточный.</w:t>
      </w:r>
    </w:p>
    <w:p w:rsidR="00755561" w:rsidRPr="00BA4EBB" w:rsidRDefault="00B31025" w:rsidP="00BA4EBB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A4EBB">
        <w:rPr>
          <w:color w:val="000000" w:themeColor="text1"/>
          <w:sz w:val="28"/>
          <w:szCs w:val="28"/>
        </w:rPr>
        <w:tab/>
      </w:r>
    </w:p>
    <w:p w:rsidR="004F71C0" w:rsidRPr="00BA4EBB" w:rsidRDefault="001A6C21" w:rsidP="00BA4EBB">
      <w:pPr>
        <w:pStyle w:val="af3"/>
        <w:numPr>
          <w:ilvl w:val="0"/>
          <w:numId w:val="39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EBB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="009D69C4" w:rsidRPr="00BA4EBB">
        <w:rPr>
          <w:rFonts w:ascii="Times New Roman" w:hAnsi="Times New Roman" w:cs="Times New Roman"/>
          <w:b/>
          <w:sz w:val="28"/>
          <w:szCs w:val="28"/>
        </w:rPr>
        <w:t>комиссиях Совета депутатов</w:t>
      </w:r>
    </w:p>
    <w:p w:rsidR="00152D82" w:rsidRPr="00BA4EBB" w:rsidRDefault="001A6C21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rStyle w:val="apple-converted-space"/>
          <w:b/>
          <w:bCs/>
          <w:color w:val="000000"/>
          <w:sz w:val="28"/>
          <w:szCs w:val="28"/>
        </w:rPr>
        <w:tab/>
      </w:r>
      <w:r w:rsidR="004D0AAE" w:rsidRPr="00BA4EBB">
        <w:rPr>
          <w:sz w:val="28"/>
          <w:szCs w:val="28"/>
        </w:rPr>
        <w:t xml:space="preserve">В Совете депутатов </w:t>
      </w:r>
      <w:r w:rsidR="00BA4EBB" w:rsidRPr="00BA4EBB">
        <w:rPr>
          <w:sz w:val="28"/>
          <w:szCs w:val="28"/>
        </w:rPr>
        <w:t>внутригородского муниципального образования – муниципального округа Восточный в городе Москве</w:t>
      </w:r>
      <w:r w:rsidR="004D0AAE" w:rsidRPr="00BA4EBB">
        <w:rPr>
          <w:sz w:val="28"/>
          <w:szCs w:val="28"/>
        </w:rPr>
        <w:t xml:space="preserve"> созданы профильные постоянные комиссии для реализации отдельных полномочий города Москвы.</w:t>
      </w:r>
    </w:p>
    <w:p w:rsidR="004F71C0" w:rsidRPr="00BA4EBB" w:rsidRDefault="004D0AAE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Я являюсь членом</w:t>
      </w:r>
      <w:r w:rsidR="00EA50B8" w:rsidRPr="00BA4EBB">
        <w:rPr>
          <w:sz w:val="28"/>
          <w:szCs w:val="28"/>
        </w:rPr>
        <w:t xml:space="preserve"> комиссии по развитию муниципального округа, комиссии по регламенту, организации работы и </w:t>
      </w:r>
      <w:r w:rsidR="00BA4EBB" w:rsidRPr="00BA4EBB">
        <w:rPr>
          <w:sz w:val="28"/>
          <w:szCs w:val="28"/>
        </w:rPr>
        <w:t>контролю,</w:t>
      </w:r>
      <w:r w:rsidR="00EA50B8" w:rsidRPr="00BA4EBB">
        <w:rPr>
          <w:sz w:val="28"/>
          <w:szCs w:val="28"/>
        </w:rPr>
        <w:t xml:space="preserve"> и комиссии по социально-культурной политике. </w:t>
      </w:r>
    </w:p>
    <w:p w:rsidR="00930AF7" w:rsidRPr="00BA4EBB" w:rsidRDefault="00930AF7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 xml:space="preserve">На заседаниях </w:t>
      </w:r>
      <w:r w:rsidRPr="00BA4EBB">
        <w:rPr>
          <w:b/>
          <w:sz w:val="28"/>
          <w:szCs w:val="28"/>
        </w:rPr>
        <w:t>комиссии по развитию муниципального округа</w:t>
      </w:r>
      <w:r w:rsidRPr="00BA4EBB">
        <w:rPr>
          <w:sz w:val="28"/>
          <w:szCs w:val="28"/>
        </w:rPr>
        <w:t xml:space="preserve"> обсуждались следующие вопросы:</w:t>
      </w:r>
    </w:p>
    <w:p w:rsidR="00930AF7" w:rsidRPr="00BA4EBB" w:rsidRDefault="00930AF7" w:rsidP="00BA4EBB">
      <w:pPr>
        <w:numPr>
          <w:ilvl w:val="0"/>
          <w:numId w:val="43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о расселении жилого дома по адресу: гор. Москва, пос. Акулово д.10;</w:t>
      </w:r>
    </w:p>
    <w:p w:rsidR="00930AF7" w:rsidRPr="00BA4EBB" w:rsidRDefault="00930AF7" w:rsidP="00BA4EBB">
      <w:pPr>
        <w:numPr>
          <w:ilvl w:val="0"/>
          <w:numId w:val="43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о согласовании проекта изменения схемы размещения нестационарных торговых объектов;</w:t>
      </w:r>
    </w:p>
    <w:p w:rsidR="00930AF7" w:rsidRPr="00BA4EBB" w:rsidRDefault="00930AF7" w:rsidP="00BA4EBB">
      <w:pPr>
        <w:numPr>
          <w:ilvl w:val="0"/>
          <w:numId w:val="43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lastRenderedPageBreak/>
        <w:t>о переносе опоры освещения из охранной зоны объекта культурного наследия по адресу: ул. 9 Мая д.2</w:t>
      </w:r>
    </w:p>
    <w:p w:rsidR="00930AF7" w:rsidRPr="00BA4EBB" w:rsidRDefault="00930AF7" w:rsidP="00BA4EBB">
      <w:pPr>
        <w:numPr>
          <w:ilvl w:val="0"/>
          <w:numId w:val="43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о предоставлении населению услуг дополнительного образования на территории района;</w:t>
      </w:r>
    </w:p>
    <w:p w:rsidR="00930AF7" w:rsidRPr="00BA4EBB" w:rsidRDefault="00930AF7" w:rsidP="00BA4EBB">
      <w:pPr>
        <w:numPr>
          <w:ilvl w:val="0"/>
          <w:numId w:val="43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о согласовании адресного перечня по озеленению территории района;</w:t>
      </w:r>
    </w:p>
    <w:p w:rsidR="00930AF7" w:rsidRPr="00BA4EBB" w:rsidRDefault="00930AF7" w:rsidP="00BA4EBB">
      <w:pPr>
        <w:numPr>
          <w:ilvl w:val="0"/>
          <w:numId w:val="43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о согласовании адреса размещения ярмарки выходного дня в 2025 г.;</w:t>
      </w:r>
    </w:p>
    <w:p w:rsidR="00930AF7" w:rsidRPr="00BA4EBB" w:rsidRDefault="00930AF7" w:rsidP="00BA4EBB">
      <w:pPr>
        <w:numPr>
          <w:ilvl w:val="0"/>
          <w:numId w:val="43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о перечне дополнительных мероприятий по социально-экономическому развитию района.</w:t>
      </w:r>
    </w:p>
    <w:p w:rsidR="00930AF7" w:rsidRPr="00BA4EBB" w:rsidRDefault="00930AF7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 xml:space="preserve">В рамках работы комиссии по регламенту, организации работы и контролю проводилась работа по актуализации локальных актов и Устава Совета депутатов </w:t>
      </w:r>
      <w:r w:rsidR="00BA4EBB" w:rsidRPr="00BA4EBB">
        <w:rPr>
          <w:sz w:val="28"/>
          <w:szCs w:val="28"/>
        </w:rPr>
        <w:t>внутригородского муниципального образования – муниципального округа Восточный в городе Москве</w:t>
      </w:r>
      <w:r w:rsidRPr="00BA4EBB">
        <w:rPr>
          <w:sz w:val="28"/>
          <w:szCs w:val="28"/>
        </w:rPr>
        <w:t xml:space="preserve">. </w:t>
      </w:r>
    </w:p>
    <w:p w:rsidR="00930AF7" w:rsidRPr="00BA4EBB" w:rsidRDefault="00930AF7" w:rsidP="00BA4EBB">
      <w:pPr>
        <w:spacing w:line="360" w:lineRule="auto"/>
        <w:ind w:firstLine="708"/>
        <w:jc w:val="both"/>
        <w:rPr>
          <w:sz w:val="28"/>
          <w:szCs w:val="28"/>
        </w:rPr>
      </w:pPr>
    </w:p>
    <w:p w:rsidR="001E77B1" w:rsidRPr="00BA4EBB" w:rsidRDefault="0084720A" w:rsidP="00BA4EBB">
      <w:pPr>
        <w:pStyle w:val="af3"/>
        <w:numPr>
          <w:ilvl w:val="0"/>
          <w:numId w:val="39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EBB">
        <w:rPr>
          <w:rFonts w:ascii="Times New Roman" w:hAnsi="Times New Roman" w:cs="Times New Roman"/>
          <w:b/>
          <w:sz w:val="28"/>
          <w:szCs w:val="28"/>
        </w:rPr>
        <w:t xml:space="preserve">Работа с жителями </w:t>
      </w:r>
    </w:p>
    <w:p w:rsidR="003D49DC" w:rsidRPr="00BA4EBB" w:rsidRDefault="001E77B1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ab/>
      </w:r>
      <w:r w:rsidR="004D0AAE" w:rsidRPr="00BA4EBB">
        <w:rPr>
          <w:sz w:val="28"/>
          <w:szCs w:val="28"/>
        </w:rPr>
        <w:t xml:space="preserve">     </w:t>
      </w:r>
      <w:r w:rsidR="003D49DC" w:rsidRPr="00BA4EBB">
        <w:rPr>
          <w:sz w:val="28"/>
          <w:szCs w:val="28"/>
        </w:rPr>
        <w:t xml:space="preserve">Как депутат Совета депутатов </w:t>
      </w:r>
      <w:r w:rsidR="00BA4EBB" w:rsidRPr="00BA4EBB">
        <w:rPr>
          <w:sz w:val="28"/>
          <w:szCs w:val="28"/>
        </w:rPr>
        <w:t>внутригородского муниципального образования – муниципального округа Восточный в городе Москве</w:t>
      </w:r>
      <w:r w:rsidR="00BA4EBB" w:rsidRPr="00BA4EBB">
        <w:rPr>
          <w:sz w:val="28"/>
          <w:szCs w:val="28"/>
        </w:rPr>
        <w:t xml:space="preserve"> </w:t>
      </w:r>
      <w:r w:rsidR="003D49DC" w:rsidRPr="00BA4EBB">
        <w:rPr>
          <w:sz w:val="28"/>
          <w:szCs w:val="28"/>
        </w:rPr>
        <w:t>осуществляла прием жителей района в соответствии с утвержденным графиком, участвовала во встречах с ними. Среди обращений основн</w:t>
      </w:r>
      <w:r w:rsidR="00F90347" w:rsidRPr="00BA4EBB">
        <w:rPr>
          <w:sz w:val="28"/>
          <w:szCs w:val="28"/>
        </w:rPr>
        <w:t xml:space="preserve">ые вопросы </w:t>
      </w:r>
      <w:r w:rsidR="003D49DC" w:rsidRPr="00BA4EBB">
        <w:rPr>
          <w:sz w:val="28"/>
          <w:szCs w:val="28"/>
        </w:rPr>
        <w:t>касал</w:t>
      </w:r>
      <w:r w:rsidR="00F90347" w:rsidRPr="00BA4EBB">
        <w:rPr>
          <w:sz w:val="28"/>
          <w:szCs w:val="28"/>
        </w:rPr>
        <w:t>и</w:t>
      </w:r>
      <w:r w:rsidR="003D49DC" w:rsidRPr="00BA4EBB">
        <w:rPr>
          <w:sz w:val="28"/>
          <w:szCs w:val="28"/>
        </w:rPr>
        <w:t xml:space="preserve">сь </w:t>
      </w:r>
      <w:r w:rsidR="00F90347" w:rsidRPr="00BA4EBB">
        <w:rPr>
          <w:sz w:val="28"/>
          <w:szCs w:val="28"/>
        </w:rPr>
        <w:t>сферы</w:t>
      </w:r>
      <w:r w:rsidR="003D49DC" w:rsidRPr="00BA4EBB">
        <w:rPr>
          <w:sz w:val="28"/>
          <w:szCs w:val="28"/>
        </w:rPr>
        <w:t xml:space="preserve"> благоустройства и уборки дворовых территорий.</w:t>
      </w:r>
    </w:p>
    <w:p w:rsidR="001E77B1" w:rsidRPr="00BA4EBB" w:rsidRDefault="00A87803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ab/>
      </w:r>
      <w:r w:rsidR="003D49DC" w:rsidRPr="00BA4EBB">
        <w:rPr>
          <w:sz w:val="28"/>
          <w:szCs w:val="28"/>
        </w:rPr>
        <w:t>Осуществляла приемы граждан в рамках недели тематических приемов граждан, организованных партией «Единая Россия»</w:t>
      </w:r>
      <w:r w:rsidR="00AE012D" w:rsidRPr="00BA4EBB">
        <w:rPr>
          <w:sz w:val="28"/>
          <w:szCs w:val="28"/>
        </w:rPr>
        <w:t>.</w:t>
      </w:r>
    </w:p>
    <w:p w:rsidR="007E4923" w:rsidRPr="00BA4EBB" w:rsidRDefault="002720EF" w:rsidP="00BA4EBB">
      <w:pPr>
        <w:pStyle w:val="af3"/>
        <w:numPr>
          <w:ilvl w:val="0"/>
          <w:numId w:val="39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EBB">
        <w:rPr>
          <w:rFonts w:ascii="Times New Roman" w:hAnsi="Times New Roman" w:cs="Times New Roman"/>
          <w:b/>
          <w:sz w:val="28"/>
          <w:szCs w:val="28"/>
        </w:rPr>
        <w:t xml:space="preserve"> Иная деятельность</w:t>
      </w:r>
    </w:p>
    <w:p w:rsidR="007E4923" w:rsidRPr="00BA4EBB" w:rsidRDefault="007E4923" w:rsidP="00BA4EBB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A4EBB">
        <w:rPr>
          <w:sz w:val="28"/>
          <w:szCs w:val="28"/>
        </w:rPr>
        <w:t>Провожу разъяснительную работу по оформлению документов на предоставление социального обслуживания на дому.</w:t>
      </w:r>
    </w:p>
    <w:p w:rsidR="002720EF" w:rsidRPr="00BA4EBB" w:rsidRDefault="007E4923" w:rsidP="00BA4EBB">
      <w:pPr>
        <w:pStyle w:val="af3"/>
        <w:spacing w:after="0" w:line="360" w:lineRule="auto"/>
        <w:ind w:left="0" w:firstLine="70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EBB">
        <w:rPr>
          <w:rFonts w:ascii="Times New Roman" w:hAnsi="Times New Roman" w:cs="Times New Roman"/>
          <w:sz w:val="28"/>
          <w:szCs w:val="28"/>
        </w:rPr>
        <w:t xml:space="preserve">Совместно с муниципальным депутатом Готовец Юлией Анатольевной, коллегами и сотрудниками ЦМД «Восточный» были организованы мероприятия, ко Дню матери, масленице, Дню пожилого человека. </w:t>
      </w:r>
    </w:p>
    <w:p w:rsidR="002720EF" w:rsidRPr="00BA4EBB" w:rsidRDefault="002720EF" w:rsidP="00BA4EBB">
      <w:pPr>
        <w:spacing w:line="360" w:lineRule="auto"/>
        <w:ind w:firstLine="708"/>
        <w:jc w:val="both"/>
        <w:rPr>
          <w:sz w:val="28"/>
          <w:szCs w:val="28"/>
        </w:rPr>
      </w:pPr>
    </w:p>
    <w:p w:rsidR="00AE012D" w:rsidRPr="00BA4EBB" w:rsidRDefault="00AE012D" w:rsidP="00BA4EBB">
      <w:pPr>
        <w:pStyle w:val="af3"/>
        <w:numPr>
          <w:ilvl w:val="0"/>
          <w:numId w:val="39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EBB">
        <w:rPr>
          <w:rFonts w:ascii="Times New Roman" w:hAnsi="Times New Roman" w:cs="Times New Roman"/>
          <w:b/>
          <w:sz w:val="28"/>
          <w:szCs w:val="28"/>
        </w:rPr>
        <w:t>Праздничные, спортивные и памятные мероприятия.</w:t>
      </w:r>
    </w:p>
    <w:p w:rsidR="00BA4EBB" w:rsidRPr="00BA4EBB" w:rsidRDefault="00AE012D" w:rsidP="00BA4EBB">
      <w:pPr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>Приняла участие в следующих праздниках и мероприятиях:</w:t>
      </w:r>
    </w:p>
    <w:p w:rsidR="00BA4EBB" w:rsidRPr="00BA4EBB" w:rsidRDefault="00AE012D" w:rsidP="00BA4EBB">
      <w:pPr>
        <w:pStyle w:val="af3"/>
        <w:numPr>
          <w:ilvl w:val="0"/>
          <w:numId w:val="46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EBB">
        <w:rPr>
          <w:rFonts w:ascii="Times New Roman" w:hAnsi="Times New Roman" w:cs="Times New Roman"/>
          <w:sz w:val="28"/>
          <w:szCs w:val="28"/>
        </w:rPr>
        <w:lastRenderedPageBreak/>
        <w:t>праз</w:t>
      </w:r>
      <w:r w:rsidR="004C7874" w:rsidRPr="00BA4EBB">
        <w:rPr>
          <w:rFonts w:ascii="Times New Roman" w:hAnsi="Times New Roman" w:cs="Times New Roman"/>
          <w:sz w:val="28"/>
          <w:szCs w:val="28"/>
        </w:rPr>
        <w:t>дничное мероприятие «Масленица»;</w:t>
      </w:r>
      <w:r w:rsidRPr="00BA4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EBB" w:rsidRPr="00BA4EBB" w:rsidRDefault="00AE012D" w:rsidP="00BA4EBB">
      <w:pPr>
        <w:pStyle w:val="af3"/>
        <w:numPr>
          <w:ilvl w:val="0"/>
          <w:numId w:val="46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EBB">
        <w:rPr>
          <w:rFonts w:ascii="Times New Roman" w:hAnsi="Times New Roman" w:cs="Times New Roman"/>
          <w:sz w:val="28"/>
          <w:szCs w:val="28"/>
        </w:rPr>
        <w:t>торжественные мероприя</w:t>
      </w:r>
      <w:r w:rsidR="004C7874" w:rsidRPr="00BA4EBB">
        <w:rPr>
          <w:rFonts w:ascii="Times New Roman" w:hAnsi="Times New Roman" w:cs="Times New Roman"/>
          <w:sz w:val="28"/>
          <w:szCs w:val="28"/>
        </w:rPr>
        <w:t>тия, посвященные Дню Победы;</w:t>
      </w:r>
      <w:r w:rsidR="005C6742" w:rsidRPr="00BA4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EBB" w:rsidRPr="00BA4EBB" w:rsidRDefault="005C6742" w:rsidP="00BA4EBB">
      <w:pPr>
        <w:pStyle w:val="af3"/>
        <w:numPr>
          <w:ilvl w:val="0"/>
          <w:numId w:val="46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EBB">
        <w:rPr>
          <w:rFonts w:ascii="Times New Roman" w:hAnsi="Times New Roman" w:cs="Times New Roman"/>
          <w:sz w:val="28"/>
          <w:szCs w:val="28"/>
        </w:rPr>
        <w:t>поздравление с юбилеем ветеранов педагогического труда совместно с Советом ветеранов педагогического труда ВАО;</w:t>
      </w:r>
    </w:p>
    <w:p w:rsidR="00BA4EBB" w:rsidRPr="00BA4EBB" w:rsidRDefault="005C6742" w:rsidP="00BA4EBB">
      <w:pPr>
        <w:pStyle w:val="af3"/>
        <w:numPr>
          <w:ilvl w:val="0"/>
          <w:numId w:val="46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EBB">
        <w:rPr>
          <w:rFonts w:ascii="Times New Roman" w:hAnsi="Times New Roman" w:cs="Times New Roman"/>
          <w:sz w:val="28"/>
          <w:szCs w:val="28"/>
        </w:rPr>
        <w:t>поздравление с Новым годом детей из многодетных семей и детей с ограниченными возможностями района</w:t>
      </w:r>
      <w:r w:rsidR="00AE012D" w:rsidRPr="00BA4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12D" w:rsidRPr="00BA4EBB" w:rsidRDefault="00AE012D" w:rsidP="00BA4EB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 xml:space="preserve">и </w:t>
      </w:r>
      <w:r w:rsidR="00BA4EBB" w:rsidRPr="00BA4EBB">
        <w:rPr>
          <w:sz w:val="28"/>
          <w:szCs w:val="28"/>
        </w:rPr>
        <w:t>ряд других мероприятий соц</w:t>
      </w:r>
      <w:r w:rsidR="00BA4EBB">
        <w:rPr>
          <w:sz w:val="28"/>
          <w:szCs w:val="28"/>
        </w:rPr>
        <w:t>иально-досуговой направленности</w:t>
      </w:r>
      <w:r w:rsidRPr="00BA4EBB">
        <w:rPr>
          <w:sz w:val="28"/>
          <w:szCs w:val="28"/>
        </w:rPr>
        <w:t>.</w:t>
      </w:r>
    </w:p>
    <w:p w:rsidR="004F71C0" w:rsidRPr="00BA4EBB" w:rsidRDefault="004F71C0" w:rsidP="00BA4EBB">
      <w:pPr>
        <w:spacing w:line="360" w:lineRule="auto"/>
        <w:ind w:firstLine="708"/>
        <w:jc w:val="both"/>
        <w:rPr>
          <w:sz w:val="28"/>
          <w:szCs w:val="28"/>
        </w:rPr>
      </w:pPr>
    </w:p>
    <w:p w:rsidR="009E362A" w:rsidRPr="00BA4EBB" w:rsidRDefault="003C1312" w:rsidP="00BA4EBB">
      <w:pPr>
        <w:pStyle w:val="af5"/>
        <w:spacing w:line="360" w:lineRule="auto"/>
        <w:ind w:firstLine="708"/>
        <w:jc w:val="both"/>
        <w:rPr>
          <w:sz w:val="28"/>
          <w:szCs w:val="28"/>
        </w:rPr>
      </w:pPr>
      <w:r w:rsidRPr="00BA4EBB">
        <w:rPr>
          <w:sz w:val="28"/>
          <w:szCs w:val="28"/>
        </w:rPr>
        <w:tab/>
      </w:r>
      <w:r w:rsidR="00152D82" w:rsidRPr="00BA4EBB">
        <w:rPr>
          <w:sz w:val="28"/>
          <w:szCs w:val="28"/>
        </w:rPr>
        <w:t xml:space="preserve">Выражаю </w:t>
      </w:r>
      <w:r w:rsidR="00BA4EBB" w:rsidRPr="00BA4EBB">
        <w:rPr>
          <w:sz w:val="28"/>
          <w:szCs w:val="28"/>
        </w:rPr>
        <w:t>искреннюю благодарность</w:t>
      </w:r>
      <w:r w:rsidR="00152D82" w:rsidRPr="00BA4EBB">
        <w:rPr>
          <w:sz w:val="28"/>
          <w:szCs w:val="28"/>
        </w:rPr>
        <w:t xml:space="preserve"> неравнодушным жителям района за доверие и совместную работу, а также </w:t>
      </w:r>
      <w:r w:rsidR="00BA4EBB" w:rsidRPr="00BA4EBB">
        <w:rPr>
          <w:sz w:val="28"/>
          <w:szCs w:val="28"/>
        </w:rPr>
        <w:t>коллективам: ЦМД</w:t>
      </w:r>
      <w:r w:rsidR="009E362A" w:rsidRPr="00BA4EBB">
        <w:rPr>
          <w:sz w:val="28"/>
          <w:szCs w:val="28"/>
        </w:rPr>
        <w:t xml:space="preserve"> «Восточный», ГБУ «ООЦ им. Моссовета» ТУ «Восточный», КЦ «Акулово», Библиотеке № 89, Совету ветеранов района, Управе района Восточный, ГБОУ «Школа № 1748», ГБОУ «Школа № 664», Молодежной палате района, а также жителям и коллегам-депутатам за их помощь, поддержку и сотрудничество в 2024 год</w:t>
      </w:r>
      <w:r w:rsidR="00E32692" w:rsidRPr="00BA4EBB">
        <w:rPr>
          <w:sz w:val="28"/>
          <w:szCs w:val="28"/>
        </w:rPr>
        <w:t>у</w:t>
      </w:r>
      <w:r w:rsidR="009E362A" w:rsidRPr="00BA4EBB">
        <w:rPr>
          <w:sz w:val="28"/>
          <w:szCs w:val="28"/>
        </w:rPr>
        <w:t>.</w:t>
      </w:r>
    </w:p>
    <w:p w:rsidR="004F71C0" w:rsidRPr="00BA4EBB" w:rsidRDefault="004F71C0" w:rsidP="00E32692">
      <w:pPr>
        <w:pStyle w:val="af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71C0" w:rsidRPr="00BA4EBB" w:rsidRDefault="004F71C0" w:rsidP="003C1312">
      <w:pPr>
        <w:spacing w:line="360" w:lineRule="auto"/>
        <w:jc w:val="both"/>
        <w:rPr>
          <w:sz w:val="28"/>
          <w:szCs w:val="28"/>
        </w:rPr>
      </w:pPr>
    </w:p>
    <w:p w:rsidR="003C1312" w:rsidRPr="00BA4EBB" w:rsidRDefault="003C1312" w:rsidP="003C1312">
      <w:pPr>
        <w:spacing w:line="360" w:lineRule="auto"/>
        <w:jc w:val="both"/>
        <w:rPr>
          <w:sz w:val="28"/>
          <w:szCs w:val="28"/>
        </w:rPr>
      </w:pPr>
    </w:p>
    <w:p w:rsidR="00476D7F" w:rsidRPr="00BA4EBB" w:rsidRDefault="00476D7F" w:rsidP="00476D7F">
      <w:pPr>
        <w:spacing w:line="228" w:lineRule="auto"/>
        <w:jc w:val="both"/>
        <w:rPr>
          <w:b/>
          <w:sz w:val="28"/>
          <w:szCs w:val="28"/>
        </w:rPr>
      </w:pPr>
      <w:r w:rsidRPr="00BA4EBB">
        <w:rPr>
          <w:b/>
          <w:sz w:val="28"/>
          <w:szCs w:val="28"/>
        </w:rPr>
        <w:t>Депутат внутригородского муниципального</w:t>
      </w:r>
    </w:p>
    <w:p w:rsidR="00476D7F" w:rsidRPr="00BA4EBB" w:rsidRDefault="00476D7F" w:rsidP="00476D7F">
      <w:pPr>
        <w:spacing w:line="228" w:lineRule="auto"/>
        <w:jc w:val="both"/>
        <w:rPr>
          <w:b/>
          <w:sz w:val="28"/>
          <w:szCs w:val="28"/>
        </w:rPr>
      </w:pPr>
      <w:r w:rsidRPr="00BA4EBB">
        <w:rPr>
          <w:b/>
          <w:sz w:val="28"/>
          <w:szCs w:val="28"/>
        </w:rPr>
        <w:t xml:space="preserve">образования - муниципального округа </w:t>
      </w:r>
    </w:p>
    <w:p w:rsidR="00DD4DC0" w:rsidRPr="00BA4EBB" w:rsidRDefault="00476D7F" w:rsidP="00476D7F">
      <w:pPr>
        <w:spacing w:line="360" w:lineRule="auto"/>
        <w:jc w:val="both"/>
        <w:rPr>
          <w:sz w:val="20"/>
          <w:szCs w:val="20"/>
        </w:rPr>
      </w:pPr>
      <w:r w:rsidRPr="00BA4EBB">
        <w:rPr>
          <w:b/>
          <w:sz w:val="28"/>
          <w:szCs w:val="28"/>
        </w:rPr>
        <w:t xml:space="preserve">Восточный в городе Москве                               </w:t>
      </w:r>
      <w:r w:rsidR="000869CD" w:rsidRPr="00BA4EBB">
        <w:rPr>
          <w:b/>
          <w:sz w:val="28"/>
          <w:szCs w:val="28"/>
        </w:rPr>
        <w:tab/>
      </w:r>
      <w:r w:rsidR="000869CD" w:rsidRPr="00BA4EBB">
        <w:rPr>
          <w:b/>
          <w:sz w:val="28"/>
          <w:szCs w:val="28"/>
        </w:rPr>
        <w:tab/>
        <w:t xml:space="preserve">         </w:t>
      </w:r>
      <w:r w:rsidR="000B03BA" w:rsidRPr="00BA4EBB">
        <w:rPr>
          <w:b/>
          <w:bCs/>
          <w:sz w:val="28"/>
          <w:szCs w:val="28"/>
        </w:rPr>
        <w:t>Е. С. Борисова</w:t>
      </w:r>
    </w:p>
    <w:sectPr w:rsidR="00DD4DC0" w:rsidRPr="00BA4EBB" w:rsidSect="00F01FCD">
      <w:pgSz w:w="11907" w:h="16840" w:code="9"/>
      <w:pgMar w:top="1134" w:right="851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981" w:rsidRDefault="00F21981" w:rsidP="000D1C15">
      <w:r>
        <w:separator/>
      </w:r>
    </w:p>
  </w:endnote>
  <w:endnote w:type="continuationSeparator" w:id="0">
    <w:p w:rsidR="00F21981" w:rsidRDefault="00F21981" w:rsidP="000D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981" w:rsidRDefault="00F21981" w:rsidP="000D1C15">
      <w:r>
        <w:separator/>
      </w:r>
    </w:p>
  </w:footnote>
  <w:footnote w:type="continuationSeparator" w:id="0">
    <w:p w:rsidR="00F21981" w:rsidRDefault="00F21981" w:rsidP="000D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5686"/>
    <w:multiLevelType w:val="hybridMultilevel"/>
    <w:tmpl w:val="186C48D8"/>
    <w:lvl w:ilvl="0" w:tplc="06BA6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4E67"/>
    <w:multiLevelType w:val="hybridMultilevel"/>
    <w:tmpl w:val="2E00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CC6"/>
    <w:multiLevelType w:val="hybridMultilevel"/>
    <w:tmpl w:val="8E98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476EAD"/>
    <w:multiLevelType w:val="hybridMultilevel"/>
    <w:tmpl w:val="4E6289D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A93DA6"/>
    <w:multiLevelType w:val="hybridMultilevel"/>
    <w:tmpl w:val="D2302822"/>
    <w:lvl w:ilvl="0" w:tplc="E116A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E1236D"/>
    <w:multiLevelType w:val="hybridMultilevel"/>
    <w:tmpl w:val="ADB80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86713"/>
    <w:multiLevelType w:val="hybridMultilevel"/>
    <w:tmpl w:val="8D080E34"/>
    <w:lvl w:ilvl="0" w:tplc="C00898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1BD1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262059EA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0" w15:restartNumberingAfterBreak="0">
    <w:nsid w:val="2C197E63"/>
    <w:multiLevelType w:val="hybridMultilevel"/>
    <w:tmpl w:val="A69880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D73CF4"/>
    <w:multiLevelType w:val="hybridMultilevel"/>
    <w:tmpl w:val="2D9C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E575C8"/>
    <w:multiLevelType w:val="hybridMultilevel"/>
    <w:tmpl w:val="99D031B0"/>
    <w:lvl w:ilvl="0" w:tplc="81AAF1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89158D1"/>
    <w:multiLevelType w:val="hybridMultilevel"/>
    <w:tmpl w:val="21E0D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C815C7C"/>
    <w:multiLevelType w:val="hybridMultilevel"/>
    <w:tmpl w:val="B5F8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A1C00"/>
    <w:multiLevelType w:val="hybridMultilevel"/>
    <w:tmpl w:val="EAC2A440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C822B6"/>
    <w:multiLevelType w:val="hybridMultilevel"/>
    <w:tmpl w:val="ACBC3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320580E"/>
    <w:multiLevelType w:val="hybridMultilevel"/>
    <w:tmpl w:val="AE04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7874AEA"/>
    <w:multiLevelType w:val="hybridMultilevel"/>
    <w:tmpl w:val="E5BCF814"/>
    <w:lvl w:ilvl="0" w:tplc="0C4E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9EA5026"/>
    <w:multiLevelType w:val="hybridMultilevel"/>
    <w:tmpl w:val="EF22AE8E"/>
    <w:lvl w:ilvl="0" w:tplc="1A6AD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F10E2"/>
    <w:multiLevelType w:val="multilevel"/>
    <w:tmpl w:val="7534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C2122D"/>
    <w:multiLevelType w:val="multilevel"/>
    <w:tmpl w:val="69C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6AF38F7"/>
    <w:multiLevelType w:val="singleLevel"/>
    <w:tmpl w:val="58E25384"/>
    <w:lvl w:ilvl="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hint="default"/>
      </w:rPr>
    </w:lvl>
  </w:abstractNum>
  <w:abstractNum w:abstractNumId="24" w15:restartNumberingAfterBreak="0">
    <w:nsid w:val="586A26DF"/>
    <w:multiLevelType w:val="hybridMultilevel"/>
    <w:tmpl w:val="937C6CDC"/>
    <w:lvl w:ilvl="0" w:tplc="F58CC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A041CB8"/>
    <w:multiLevelType w:val="hybridMultilevel"/>
    <w:tmpl w:val="03AC5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1944A3"/>
    <w:multiLevelType w:val="hybridMultilevel"/>
    <w:tmpl w:val="41F83DAC"/>
    <w:lvl w:ilvl="0" w:tplc="1A78E3DA">
      <w:start w:val="1"/>
      <w:numFmt w:val="bullet"/>
      <w:suff w:val="space"/>
      <w:lvlText w:val="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A34E3"/>
    <w:multiLevelType w:val="hybridMultilevel"/>
    <w:tmpl w:val="EA102CE8"/>
    <w:lvl w:ilvl="0" w:tplc="173A517C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1E3AE9"/>
    <w:multiLevelType w:val="hybridMultilevel"/>
    <w:tmpl w:val="2488C538"/>
    <w:lvl w:ilvl="0" w:tplc="C6C040B6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C4D393E"/>
    <w:multiLevelType w:val="multilevel"/>
    <w:tmpl w:val="616A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1D63CA"/>
    <w:multiLevelType w:val="multilevel"/>
    <w:tmpl w:val="BA8E607A"/>
    <w:lvl w:ilvl="0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62972E8"/>
    <w:multiLevelType w:val="hybridMultilevel"/>
    <w:tmpl w:val="FD9296E6"/>
    <w:lvl w:ilvl="0" w:tplc="81AAF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430A7"/>
    <w:multiLevelType w:val="hybridMultilevel"/>
    <w:tmpl w:val="E01E94B6"/>
    <w:lvl w:ilvl="0" w:tplc="102A9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7C24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6B4E629F"/>
    <w:multiLevelType w:val="hybridMultilevel"/>
    <w:tmpl w:val="2D5C985C"/>
    <w:lvl w:ilvl="0" w:tplc="F1587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EC24502"/>
    <w:multiLevelType w:val="multilevel"/>
    <w:tmpl w:val="B2BC557C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567C7B"/>
    <w:multiLevelType w:val="hybridMultilevel"/>
    <w:tmpl w:val="68A4C234"/>
    <w:lvl w:ilvl="0" w:tplc="F278A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3C22009"/>
    <w:multiLevelType w:val="multilevel"/>
    <w:tmpl w:val="EA102CE8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1F29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67E03BF"/>
    <w:multiLevelType w:val="singleLevel"/>
    <w:tmpl w:val="D054B7D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</w:abstractNum>
  <w:abstractNum w:abstractNumId="40" w15:restartNumberingAfterBreak="0">
    <w:nsid w:val="78581A87"/>
    <w:multiLevelType w:val="hybridMultilevel"/>
    <w:tmpl w:val="625E16FE"/>
    <w:lvl w:ilvl="0" w:tplc="571AD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C7F5DF5"/>
    <w:multiLevelType w:val="hybridMultilevel"/>
    <w:tmpl w:val="9EE0A39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B6BD0"/>
    <w:multiLevelType w:val="hybridMultilevel"/>
    <w:tmpl w:val="BA8E607A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F105D69"/>
    <w:multiLevelType w:val="hybridMultilevel"/>
    <w:tmpl w:val="A4641CCC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38"/>
  </w:num>
  <w:num w:numId="4">
    <w:abstractNumId w:val="39"/>
  </w:num>
  <w:num w:numId="5">
    <w:abstractNumId w:val="23"/>
  </w:num>
  <w:num w:numId="6">
    <w:abstractNumId w:val="9"/>
  </w:num>
  <w:num w:numId="7">
    <w:abstractNumId w:val="27"/>
  </w:num>
  <w:num w:numId="8">
    <w:abstractNumId w:val="22"/>
  </w:num>
  <w:num w:numId="9">
    <w:abstractNumId w:val="6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16"/>
  </w:num>
  <w:num w:numId="13">
    <w:abstractNumId w:val="25"/>
  </w:num>
  <w:num w:numId="14">
    <w:abstractNumId w:val="28"/>
  </w:num>
  <w:num w:numId="15">
    <w:abstractNumId w:val="21"/>
  </w:num>
  <w:num w:numId="16">
    <w:abstractNumId w:val="35"/>
  </w:num>
  <w:num w:numId="17">
    <w:abstractNumId w:val="32"/>
  </w:num>
  <w:num w:numId="18">
    <w:abstractNumId w:val="15"/>
  </w:num>
  <w:num w:numId="19">
    <w:abstractNumId w:val="29"/>
  </w:num>
  <w:num w:numId="20">
    <w:abstractNumId w:val="42"/>
  </w:num>
  <w:num w:numId="21">
    <w:abstractNumId w:val="30"/>
  </w:num>
  <w:num w:numId="22">
    <w:abstractNumId w:val="13"/>
  </w:num>
  <w:num w:numId="23">
    <w:abstractNumId w:val="1"/>
  </w:num>
  <w:num w:numId="24">
    <w:abstractNumId w:val="20"/>
  </w:num>
  <w:num w:numId="25">
    <w:abstractNumId w:val="2"/>
  </w:num>
  <w:num w:numId="26">
    <w:abstractNumId w:val="26"/>
  </w:num>
  <w:num w:numId="27">
    <w:abstractNumId w:val="11"/>
  </w:num>
  <w:num w:numId="28">
    <w:abstractNumId w:val="17"/>
  </w:num>
  <w:num w:numId="29">
    <w:abstractNumId w:val="14"/>
  </w:num>
  <w:num w:numId="30">
    <w:abstractNumId w:val="10"/>
  </w:num>
  <w:num w:numId="31">
    <w:abstractNumId w:val="36"/>
  </w:num>
  <w:num w:numId="32">
    <w:abstractNumId w:val="40"/>
  </w:num>
  <w:num w:numId="33">
    <w:abstractNumId w:val="0"/>
  </w:num>
  <w:num w:numId="34">
    <w:abstractNumId w:val="34"/>
  </w:num>
  <w:num w:numId="35">
    <w:abstractNumId w:val="19"/>
  </w:num>
  <w:num w:numId="36">
    <w:abstractNumId w:val="24"/>
  </w:num>
  <w:num w:numId="37">
    <w:abstractNumId w:val="5"/>
  </w:num>
  <w:num w:numId="38">
    <w:abstractNumId w:val="7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</w:num>
  <w:num w:numId="42">
    <w:abstractNumId w:val="43"/>
  </w:num>
  <w:num w:numId="43">
    <w:abstractNumId w:val="4"/>
  </w:num>
  <w:num w:numId="44">
    <w:abstractNumId w:val="18"/>
  </w:num>
  <w:num w:numId="45">
    <w:abstractNumId w:val="3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79"/>
    <w:rsid w:val="00002B36"/>
    <w:rsid w:val="00002C1C"/>
    <w:rsid w:val="00011B74"/>
    <w:rsid w:val="00013B85"/>
    <w:rsid w:val="000157BA"/>
    <w:rsid w:val="00016D99"/>
    <w:rsid w:val="000240EC"/>
    <w:rsid w:val="00024689"/>
    <w:rsid w:val="0002680B"/>
    <w:rsid w:val="00031B02"/>
    <w:rsid w:val="000327D7"/>
    <w:rsid w:val="00033375"/>
    <w:rsid w:val="00035667"/>
    <w:rsid w:val="00041D2C"/>
    <w:rsid w:val="00042FE4"/>
    <w:rsid w:val="000461CD"/>
    <w:rsid w:val="00046C89"/>
    <w:rsid w:val="000475A6"/>
    <w:rsid w:val="00047B0A"/>
    <w:rsid w:val="00053C31"/>
    <w:rsid w:val="00060095"/>
    <w:rsid w:val="00075714"/>
    <w:rsid w:val="00085398"/>
    <w:rsid w:val="000869CD"/>
    <w:rsid w:val="000A11B4"/>
    <w:rsid w:val="000A34E4"/>
    <w:rsid w:val="000A4C8D"/>
    <w:rsid w:val="000B0225"/>
    <w:rsid w:val="000B03BA"/>
    <w:rsid w:val="000B2092"/>
    <w:rsid w:val="000B70ED"/>
    <w:rsid w:val="000C0056"/>
    <w:rsid w:val="000C1D2E"/>
    <w:rsid w:val="000C5DDD"/>
    <w:rsid w:val="000D12F4"/>
    <w:rsid w:val="000D1C15"/>
    <w:rsid w:val="000D5459"/>
    <w:rsid w:val="000D57C5"/>
    <w:rsid w:val="000E1279"/>
    <w:rsid w:val="00102B4A"/>
    <w:rsid w:val="00107757"/>
    <w:rsid w:val="00110970"/>
    <w:rsid w:val="001213FB"/>
    <w:rsid w:val="001242C1"/>
    <w:rsid w:val="0012700D"/>
    <w:rsid w:val="00137D8C"/>
    <w:rsid w:val="001445A5"/>
    <w:rsid w:val="00152D82"/>
    <w:rsid w:val="001530A9"/>
    <w:rsid w:val="001645BF"/>
    <w:rsid w:val="001749EB"/>
    <w:rsid w:val="00175EF0"/>
    <w:rsid w:val="001774AF"/>
    <w:rsid w:val="0019133B"/>
    <w:rsid w:val="001921D5"/>
    <w:rsid w:val="0019393B"/>
    <w:rsid w:val="00193E59"/>
    <w:rsid w:val="001A3A19"/>
    <w:rsid w:val="001A6C21"/>
    <w:rsid w:val="001A783E"/>
    <w:rsid w:val="001B19A1"/>
    <w:rsid w:val="001D0444"/>
    <w:rsid w:val="001D0621"/>
    <w:rsid w:val="001D0EA5"/>
    <w:rsid w:val="001D79D1"/>
    <w:rsid w:val="001E07D4"/>
    <w:rsid w:val="001E0F0B"/>
    <w:rsid w:val="001E15A1"/>
    <w:rsid w:val="001E2257"/>
    <w:rsid w:val="001E2986"/>
    <w:rsid w:val="001E77B1"/>
    <w:rsid w:val="001F0553"/>
    <w:rsid w:val="001F1CC8"/>
    <w:rsid w:val="00201857"/>
    <w:rsid w:val="00206C33"/>
    <w:rsid w:val="00207AF5"/>
    <w:rsid w:val="0021300D"/>
    <w:rsid w:val="002143F9"/>
    <w:rsid w:val="002169E9"/>
    <w:rsid w:val="00221C3D"/>
    <w:rsid w:val="0022396E"/>
    <w:rsid w:val="002345FF"/>
    <w:rsid w:val="0023492D"/>
    <w:rsid w:val="002416B8"/>
    <w:rsid w:val="002418AB"/>
    <w:rsid w:val="002472B9"/>
    <w:rsid w:val="002558A9"/>
    <w:rsid w:val="002658C5"/>
    <w:rsid w:val="002720EF"/>
    <w:rsid w:val="00274C3A"/>
    <w:rsid w:val="00281470"/>
    <w:rsid w:val="002874D3"/>
    <w:rsid w:val="0029129C"/>
    <w:rsid w:val="00297A90"/>
    <w:rsid w:val="002B2FBA"/>
    <w:rsid w:val="002B3E3E"/>
    <w:rsid w:val="002C3A12"/>
    <w:rsid w:val="002C6726"/>
    <w:rsid w:val="002C72F6"/>
    <w:rsid w:val="002D3D46"/>
    <w:rsid w:val="002E19D1"/>
    <w:rsid w:val="002E52C5"/>
    <w:rsid w:val="002E6821"/>
    <w:rsid w:val="002E6CC3"/>
    <w:rsid w:val="002F42FE"/>
    <w:rsid w:val="002F6CB8"/>
    <w:rsid w:val="002F7279"/>
    <w:rsid w:val="00312F62"/>
    <w:rsid w:val="00313987"/>
    <w:rsid w:val="003211FE"/>
    <w:rsid w:val="00327A02"/>
    <w:rsid w:val="00334ACD"/>
    <w:rsid w:val="00335B01"/>
    <w:rsid w:val="00345ED2"/>
    <w:rsid w:val="00347902"/>
    <w:rsid w:val="003518BA"/>
    <w:rsid w:val="00365141"/>
    <w:rsid w:val="00374839"/>
    <w:rsid w:val="003752AC"/>
    <w:rsid w:val="003A5F2C"/>
    <w:rsid w:val="003B298B"/>
    <w:rsid w:val="003B3C07"/>
    <w:rsid w:val="003B480D"/>
    <w:rsid w:val="003B4CE7"/>
    <w:rsid w:val="003B4E7E"/>
    <w:rsid w:val="003C0F65"/>
    <w:rsid w:val="003C1312"/>
    <w:rsid w:val="003C18B1"/>
    <w:rsid w:val="003C58DC"/>
    <w:rsid w:val="003D4554"/>
    <w:rsid w:val="003D49DC"/>
    <w:rsid w:val="003E0273"/>
    <w:rsid w:val="003E07CD"/>
    <w:rsid w:val="003E7574"/>
    <w:rsid w:val="003F24A0"/>
    <w:rsid w:val="003F4601"/>
    <w:rsid w:val="003F65B0"/>
    <w:rsid w:val="003F7F40"/>
    <w:rsid w:val="0040699D"/>
    <w:rsid w:val="00422A6B"/>
    <w:rsid w:val="00422B86"/>
    <w:rsid w:val="004235DC"/>
    <w:rsid w:val="00451C5B"/>
    <w:rsid w:val="00451D9D"/>
    <w:rsid w:val="00456E81"/>
    <w:rsid w:val="00473685"/>
    <w:rsid w:val="00476D7F"/>
    <w:rsid w:val="00491037"/>
    <w:rsid w:val="004A5DBB"/>
    <w:rsid w:val="004B0F0B"/>
    <w:rsid w:val="004B65F4"/>
    <w:rsid w:val="004B664C"/>
    <w:rsid w:val="004C050B"/>
    <w:rsid w:val="004C6DFF"/>
    <w:rsid w:val="004C7874"/>
    <w:rsid w:val="004D0AAE"/>
    <w:rsid w:val="004D6484"/>
    <w:rsid w:val="004F0B12"/>
    <w:rsid w:val="004F0C51"/>
    <w:rsid w:val="004F71C0"/>
    <w:rsid w:val="004F7751"/>
    <w:rsid w:val="004F7AE6"/>
    <w:rsid w:val="004F7B5A"/>
    <w:rsid w:val="00503E37"/>
    <w:rsid w:val="00507098"/>
    <w:rsid w:val="005229F0"/>
    <w:rsid w:val="00524D68"/>
    <w:rsid w:val="00525CB7"/>
    <w:rsid w:val="00527AE1"/>
    <w:rsid w:val="005317EE"/>
    <w:rsid w:val="00545581"/>
    <w:rsid w:val="00552255"/>
    <w:rsid w:val="005555CE"/>
    <w:rsid w:val="005606F0"/>
    <w:rsid w:val="005674B5"/>
    <w:rsid w:val="005813EF"/>
    <w:rsid w:val="005822E5"/>
    <w:rsid w:val="00583D99"/>
    <w:rsid w:val="00591A19"/>
    <w:rsid w:val="005928AA"/>
    <w:rsid w:val="00595E4D"/>
    <w:rsid w:val="005A285C"/>
    <w:rsid w:val="005B07CA"/>
    <w:rsid w:val="005B0C2C"/>
    <w:rsid w:val="005C6742"/>
    <w:rsid w:val="005D2863"/>
    <w:rsid w:val="005E1AFA"/>
    <w:rsid w:val="005E2EC6"/>
    <w:rsid w:val="005F0697"/>
    <w:rsid w:val="006179B2"/>
    <w:rsid w:val="00630787"/>
    <w:rsid w:val="00630CAB"/>
    <w:rsid w:val="0063279F"/>
    <w:rsid w:val="00632F03"/>
    <w:rsid w:val="006365A7"/>
    <w:rsid w:val="00647E2B"/>
    <w:rsid w:val="00650475"/>
    <w:rsid w:val="00656BD6"/>
    <w:rsid w:val="006657DB"/>
    <w:rsid w:val="00666930"/>
    <w:rsid w:val="00673420"/>
    <w:rsid w:val="00673ECB"/>
    <w:rsid w:val="00674F30"/>
    <w:rsid w:val="00681A15"/>
    <w:rsid w:val="00683E3E"/>
    <w:rsid w:val="00685386"/>
    <w:rsid w:val="00691212"/>
    <w:rsid w:val="00691E97"/>
    <w:rsid w:val="006B0E3A"/>
    <w:rsid w:val="006B4011"/>
    <w:rsid w:val="006B5626"/>
    <w:rsid w:val="006C4583"/>
    <w:rsid w:val="006D4199"/>
    <w:rsid w:val="006D514E"/>
    <w:rsid w:val="006D7A23"/>
    <w:rsid w:val="006E29D6"/>
    <w:rsid w:val="006E2B9A"/>
    <w:rsid w:val="006E3D3C"/>
    <w:rsid w:val="006E65C9"/>
    <w:rsid w:val="006E74C9"/>
    <w:rsid w:val="006F7A81"/>
    <w:rsid w:val="007008F2"/>
    <w:rsid w:val="00710C7A"/>
    <w:rsid w:val="007123C1"/>
    <w:rsid w:val="00715428"/>
    <w:rsid w:val="00720986"/>
    <w:rsid w:val="007225EC"/>
    <w:rsid w:val="00731BEC"/>
    <w:rsid w:val="00733456"/>
    <w:rsid w:val="0074325D"/>
    <w:rsid w:val="00754233"/>
    <w:rsid w:val="00755561"/>
    <w:rsid w:val="00755576"/>
    <w:rsid w:val="00757E55"/>
    <w:rsid w:val="00760B4F"/>
    <w:rsid w:val="00762E77"/>
    <w:rsid w:val="00771875"/>
    <w:rsid w:val="00774797"/>
    <w:rsid w:val="007774DF"/>
    <w:rsid w:val="00777F95"/>
    <w:rsid w:val="00782628"/>
    <w:rsid w:val="00782B92"/>
    <w:rsid w:val="00783FAC"/>
    <w:rsid w:val="00784370"/>
    <w:rsid w:val="00793F99"/>
    <w:rsid w:val="00797189"/>
    <w:rsid w:val="007A10BD"/>
    <w:rsid w:val="007A4910"/>
    <w:rsid w:val="007B0FC5"/>
    <w:rsid w:val="007B2CDE"/>
    <w:rsid w:val="007C2CE9"/>
    <w:rsid w:val="007C4224"/>
    <w:rsid w:val="007C6B8C"/>
    <w:rsid w:val="007E039C"/>
    <w:rsid w:val="007E03F5"/>
    <w:rsid w:val="007E09AD"/>
    <w:rsid w:val="007E4923"/>
    <w:rsid w:val="007F034F"/>
    <w:rsid w:val="007F4E5D"/>
    <w:rsid w:val="0082349D"/>
    <w:rsid w:val="00825B47"/>
    <w:rsid w:val="008331D0"/>
    <w:rsid w:val="00846572"/>
    <w:rsid w:val="0084720A"/>
    <w:rsid w:val="008503FB"/>
    <w:rsid w:val="008511EA"/>
    <w:rsid w:val="008639D4"/>
    <w:rsid w:val="00873912"/>
    <w:rsid w:val="00884C28"/>
    <w:rsid w:val="008A7E8F"/>
    <w:rsid w:val="008B46D8"/>
    <w:rsid w:val="008D01C6"/>
    <w:rsid w:val="008D65F7"/>
    <w:rsid w:val="008D6FCB"/>
    <w:rsid w:val="008E38B3"/>
    <w:rsid w:val="008F3409"/>
    <w:rsid w:val="008F78F4"/>
    <w:rsid w:val="00905ABA"/>
    <w:rsid w:val="0091370D"/>
    <w:rsid w:val="00921650"/>
    <w:rsid w:val="009235F2"/>
    <w:rsid w:val="00930AF7"/>
    <w:rsid w:val="0094713B"/>
    <w:rsid w:val="00952B06"/>
    <w:rsid w:val="00961804"/>
    <w:rsid w:val="00965EC4"/>
    <w:rsid w:val="00981ED8"/>
    <w:rsid w:val="009834BA"/>
    <w:rsid w:val="00986E47"/>
    <w:rsid w:val="009879BE"/>
    <w:rsid w:val="00991B06"/>
    <w:rsid w:val="00994554"/>
    <w:rsid w:val="009950CD"/>
    <w:rsid w:val="009B0696"/>
    <w:rsid w:val="009B092B"/>
    <w:rsid w:val="009B2D8B"/>
    <w:rsid w:val="009B79E5"/>
    <w:rsid w:val="009C3833"/>
    <w:rsid w:val="009D04E7"/>
    <w:rsid w:val="009D5D1D"/>
    <w:rsid w:val="009D69C4"/>
    <w:rsid w:val="009E2C38"/>
    <w:rsid w:val="009E2ED4"/>
    <w:rsid w:val="009E362A"/>
    <w:rsid w:val="009E7585"/>
    <w:rsid w:val="00A00A3F"/>
    <w:rsid w:val="00A204E4"/>
    <w:rsid w:val="00A20D53"/>
    <w:rsid w:val="00A25498"/>
    <w:rsid w:val="00A36A7E"/>
    <w:rsid w:val="00A4463F"/>
    <w:rsid w:val="00A504CB"/>
    <w:rsid w:val="00A5402D"/>
    <w:rsid w:val="00A62803"/>
    <w:rsid w:val="00A7067B"/>
    <w:rsid w:val="00A87803"/>
    <w:rsid w:val="00A948E0"/>
    <w:rsid w:val="00AA3AB9"/>
    <w:rsid w:val="00AB1CD4"/>
    <w:rsid w:val="00AB6877"/>
    <w:rsid w:val="00AB6CF3"/>
    <w:rsid w:val="00AC5E35"/>
    <w:rsid w:val="00AC6C66"/>
    <w:rsid w:val="00AE012D"/>
    <w:rsid w:val="00AE0909"/>
    <w:rsid w:val="00AE3F55"/>
    <w:rsid w:val="00AE6C66"/>
    <w:rsid w:val="00B05DE1"/>
    <w:rsid w:val="00B0686D"/>
    <w:rsid w:val="00B07B7E"/>
    <w:rsid w:val="00B13289"/>
    <w:rsid w:val="00B1458F"/>
    <w:rsid w:val="00B20768"/>
    <w:rsid w:val="00B256E7"/>
    <w:rsid w:val="00B31025"/>
    <w:rsid w:val="00B524CC"/>
    <w:rsid w:val="00B542F5"/>
    <w:rsid w:val="00B5434D"/>
    <w:rsid w:val="00B62625"/>
    <w:rsid w:val="00BA1CB6"/>
    <w:rsid w:val="00BA4EBB"/>
    <w:rsid w:val="00BA51BE"/>
    <w:rsid w:val="00BD0677"/>
    <w:rsid w:val="00BD5BAC"/>
    <w:rsid w:val="00BE6C47"/>
    <w:rsid w:val="00BF3AB0"/>
    <w:rsid w:val="00BF674F"/>
    <w:rsid w:val="00BF797C"/>
    <w:rsid w:val="00C02CB1"/>
    <w:rsid w:val="00C07706"/>
    <w:rsid w:val="00C22FC8"/>
    <w:rsid w:val="00C23118"/>
    <w:rsid w:val="00C57689"/>
    <w:rsid w:val="00C6616D"/>
    <w:rsid w:val="00C67BB7"/>
    <w:rsid w:val="00C919A1"/>
    <w:rsid w:val="00CC7002"/>
    <w:rsid w:val="00CD3787"/>
    <w:rsid w:val="00CE093B"/>
    <w:rsid w:val="00CE7CCB"/>
    <w:rsid w:val="00CF1A8E"/>
    <w:rsid w:val="00D075C3"/>
    <w:rsid w:val="00D07721"/>
    <w:rsid w:val="00D12E55"/>
    <w:rsid w:val="00D14BCA"/>
    <w:rsid w:val="00D15A40"/>
    <w:rsid w:val="00D23276"/>
    <w:rsid w:val="00D335FF"/>
    <w:rsid w:val="00D3695C"/>
    <w:rsid w:val="00D40EC4"/>
    <w:rsid w:val="00D40F8A"/>
    <w:rsid w:val="00D55B4D"/>
    <w:rsid w:val="00D57442"/>
    <w:rsid w:val="00D7137F"/>
    <w:rsid w:val="00D750F0"/>
    <w:rsid w:val="00D845C9"/>
    <w:rsid w:val="00D93B4C"/>
    <w:rsid w:val="00D96746"/>
    <w:rsid w:val="00DA01B7"/>
    <w:rsid w:val="00DB65C7"/>
    <w:rsid w:val="00DC67AE"/>
    <w:rsid w:val="00DD44B2"/>
    <w:rsid w:val="00DD4DC0"/>
    <w:rsid w:val="00DE1DDD"/>
    <w:rsid w:val="00DE37DE"/>
    <w:rsid w:val="00DE4638"/>
    <w:rsid w:val="00DF4509"/>
    <w:rsid w:val="00E14C68"/>
    <w:rsid w:val="00E21CEA"/>
    <w:rsid w:val="00E263F3"/>
    <w:rsid w:val="00E32692"/>
    <w:rsid w:val="00E35A11"/>
    <w:rsid w:val="00E45394"/>
    <w:rsid w:val="00E56E51"/>
    <w:rsid w:val="00E63DC4"/>
    <w:rsid w:val="00E65EA8"/>
    <w:rsid w:val="00E71E70"/>
    <w:rsid w:val="00E720B5"/>
    <w:rsid w:val="00E73305"/>
    <w:rsid w:val="00E83A15"/>
    <w:rsid w:val="00E84A74"/>
    <w:rsid w:val="00E92977"/>
    <w:rsid w:val="00E9664A"/>
    <w:rsid w:val="00E9728B"/>
    <w:rsid w:val="00EA50B8"/>
    <w:rsid w:val="00EA7411"/>
    <w:rsid w:val="00EC049F"/>
    <w:rsid w:val="00EC70DC"/>
    <w:rsid w:val="00EC7B51"/>
    <w:rsid w:val="00ED4BC8"/>
    <w:rsid w:val="00ED5A7C"/>
    <w:rsid w:val="00F0026A"/>
    <w:rsid w:val="00F01FCD"/>
    <w:rsid w:val="00F03494"/>
    <w:rsid w:val="00F07DB3"/>
    <w:rsid w:val="00F10289"/>
    <w:rsid w:val="00F10B35"/>
    <w:rsid w:val="00F21497"/>
    <w:rsid w:val="00F21981"/>
    <w:rsid w:val="00F22F1F"/>
    <w:rsid w:val="00F25A6F"/>
    <w:rsid w:val="00F3279E"/>
    <w:rsid w:val="00F35D72"/>
    <w:rsid w:val="00F40DD3"/>
    <w:rsid w:val="00F42DD9"/>
    <w:rsid w:val="00F67564"/>
    <w:rsid w:val="00F81546"/>
    <w:rsid w:val="00F83A94"/>
    <w:rsid w:val="00F90347"/>
    <w:rsid w:val="00F96147"/>
    <w:rsid w:val="00FA499E"/>
    <w:rsid w:val="00FA50FA"/>
    <w:rsid w:val="00FB0D09"/>
    <w:rsid w:val="00FB3176"/>
    <w:rsid w:val="00FD3679"/>
    <w:rsid w:val="00FD3B5B"/>
    <w:rsid w:val="00FD3F4F"/>
    <w:rsid w:val="00FD6003"/>
    <w:rsid w:val="00FE5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ABBC73-F345-40E6-847F-8DFF092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5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0553"/>
    <w:pPr>
      <w:keepNext/>
      <w:tabs>
        <w:tab w:val="left" w:pos="3525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1F05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F055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qFormat/>
    <w:rsid w:val="001F0553"/>
    <w:pPr>
      <w:keepNext/>
      <w:ind w:left="-180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F0553"/>
    <w:pPr>
      <w:keepNext/>
      <w:jc w:val="center"/>
      <w:outlineLvl w:val="4"/>
    </w:pPr>
    <w:rPr>
      <w:b/>
      <w:spacing w:val="54"/>
      <w:sz w:val="18"/>
    </w:rPr>
  </w:style>
  <w:style w:type="paragraph" w:styleId="6">
    <w:name w:val="heading 6"/>
    <w:basedOn w:val="a"/>
    <w:next w:val="a"/>
    <w:link w:val="60"/>
    <w:uiPriority w:val="9"/>
    <w:qFormat/>
    <w:rsid w:val="001F0553"/>
    <w:pPr>
      <w:keepNext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uiPriority w:val="9"/>
    <w:qFormat/>
    <w:rsid w:val="001F0553"/>
    <w:pPr>
      <w:keepNext/>
      <w:tabs>
        <w:tab w:val="left" w:pos="3525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1F0553"/>
    <w:pPr>
      <w:keepNext/>
      <w:ind w:left="-180"/>
      <w:outlineLvl w:val="7"/>
    </w:pPr>
    <w:rPr>
      <w:b/>
      <w:sz w:val="23"/>
    </w:rPr>
  </w:style>
  <w:style w:type="paragraph" w:styleId="9">
    <w:name w:val="heading 9"/>
    <w:basedOn w:val="a"/>
    <w:next w:val="a"/>
    <w:link w:val="90"/>
    <w:uiPriority w:val="9"/>
    <w:qFormat/>
    <w:rsid w:val="001F0553"/>
    <w:pPr>
      <w:keepNext/>
      <w:ind w:left="-18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5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05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05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055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055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055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F055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055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0553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 Indent"/>
    <w:basedOn w:val="a"/>
    <w:link w:val="a4"/>
    <w:uiPriority w:val="99"/>
    <w:rsid w:val="001F0553"/>
    <w:pPr>
      <w:ind w:left="-1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F0553"/>
    <w:rPr>
      <w:sz w:val="24"/>
      <w:szCs w:val="24"/>
    </w:rPr>
  </w:style>
  <w:style w:type="character" w:styleId="a5">
    <w:name w:val="Emphasis"/>
    <w:basedOn w:val="a0"/>
    <w:uiPriority w:val="20"/>
    <w:qFormat/>
    <w:rsid w:val="001F0553"/>
    <w:rPr>
      <w:rFonts w:cs="Times New Roman"/>
      <w:i/>
    </w:rPr>
  </w:style>
  <w:style w:type="paragraph" w:styleId="a6">
    <w:name w:val="Body Text"/>
    <w:basedOn w:val="a"/>
    <w:link w:val="a7"/>
    <w:uiPriority w:val="99"/>
    <w:rsid w:val="001F0553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1F0553"/>
    <w:rPr>
      <w:sz w:val="24"/>
      <w:szCs w:val="24"/>
    </w:rPr>
  </w:style>
  <w:style w:type="paragraph" w:styleId="21">
    <w:name w:val="Body Text 2"/>
    <w:basedOn w:val="a"/>
    <w:link w:val="22"/>
    <w:uiPriority w:val="99"/>
    <w:rsid w:val="001F0553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F0553"/>
    <w:rPr>
      <w:sz w:val="24"/>
      <w:szCs w:val="24"/>
    </w:rPr>
  </w:style>
  <w:style w:type="paragraph" w:styleId="31">
    <w:name w:val="Body Text 3"/>
    <w:basedOn w:val="a"/>
    <w:link w:val="32"/>
    <w:uiPriority w:val="99"/>
    <w:rsid w:val="001F0553"/>
    <w:rPr>
      <w:b/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0553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1F0553"/>
    <w:pPr>
      <w:ind w:left="-180"/>
      <w:jc w:val="center"/>
    </w:pPr>
    <w:rPr>
      <w:b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F0553"/>
    <w:rPr>
      <w:sz w:val="24"/>
      <w:szCs w:val="24"/>
    </w:rPr>
  </w:style>
  <w:style w:type="paragraph" w:styleId="a8">
    <w:name w:val="caption"/>
    <w:basedOn w:val="a"/>
    <w:next w:val="a"/>
    <w:uiPriority w:val="35"/>
    <w:qFormat/>
    <w:rsid w:val="001F0553"/>
    <w:pPr>
      <w:ind w:left="-180"/>
      <w:jc w:val="center"/>
    </w:pPr>
    <w:rPr>
      <w:sz w:val="28"/>
    </w:rPr>
  </w:style>
  <w:style w:type="paragraph" w:styleId="33">
    <w:name w:val="Body Text Indent 3"/>
    <w:basedOn w:val="a"/>
    <w:link w:val="34"/>
    <w:uiPriority w:val="99"/>
    <w:rsid w:val="001F0553"/>
    <w:pPr>
      <w:ind w:left="-180"/>
      <w:jc w:val="center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1F0553"/>
    <w:rPr>
      <w:sz w:val="16"/>
      <w:szCs w:val="16"/>
    </w:rPr>
  </w:style>
  <w:style w:type="table" w:styleId="a9">
    <w:name w:val="Table Grid"/>
    <w:basedOn w:val="a1"/>
    <w:uiPriority w:val="59"/>
    <w:rsid w:val="004B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F7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0553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FB0D09"/>
    <w:pPr>
      <w:suppressLineNumbers/>
      <w:suppressAutoHyphens/>
    </w:pPr>
    <w:rPr>
      <w:lang w:eastAsia="ar-SA"/>
    </w:rPr>
  </w:style>
  <w:style w:type="paragraph" w:styleId="ad">
    <w:name w:val="Document Map"/>
    <w:basedOn w:val="a"/>
    <w:link w:val="ae"/>
    <w:uiPriority w:val="99"/>
    <w:rsid w:val="008511EA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locked/>
    <w:rsid w:val="008511E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D1C1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D1C15"/>
    <w:rPr>
      <w:rFonts w:cs="Times New Roman"/>
      <w:sz w:val="24"/>
      <w:szCs w:val="24"/>
    </w:rPr>
  </w:style>
  <w:style w:type="paragraph" w:styleId="af3">
    <w:name w:val="List Paragraph"/>
    <w:basedOn w:val="a"/>
    <w:uiPriority w:val="99"/>
    <w:qFormat/>
    <w:rsid w:val="00771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C6726"/>
  </w:style>
  <w:style w:type="character" w:customStyle="1" w:styleId="af4">
    <w:name w:val="Основной текст_"/>
    <w:link w:val="25"/>
    <w:rsid w:val="003D4554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4"/>
    <w:rsid w:val="003D4554"/>
    <w:pPr>
      <w:shd w:val="clear" w:color="auto" w:fill="FFFFFF"/>
      <w:spacing w:after="600" w:line="326" w:lineRule="exact"/>
      <w:jc w:val="center"/>
    </w:pPr>
    <w:rPr>
      <w:sz w:val="27"/>
      <w:szCs w:val="27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4F71C0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F71C0"/>
  </w:style>
  <w:style w:type="paragraph" w:styleId="af5">
    <w:name w:val="Normal (Web)"/>
    <w:basedOn w:val="a"/>
    <w:uiPriority w:val="99"/>
    <w:semiHidden/>
    <w:unhideWhenUsed/>
    <w:rsid w:val="009E36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2;&#1086;&#1077;&#1085;&#1085;&#1086;&#1084;&#1091;%20&#1082;&#1086;&#1084;&#1080;&#1089;&#1089;&#1072;&#1088;&#1091;%20&#1075;%20&#1052;&#1086;&#1089;&#1082;&#107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Военному комиссару г Москвы</Template>
  <TotalTime>85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 Коптевского района</dc:creator>
  <cp:lastModifiedBy>User</cp:lastModifiedBy>
  <cp:revision>10</cp:revision>
  <cp:lastPrinted>2025-03-12T13:12:00Z</cp:lastPrinted>
  <dcterms:created xsi:type="dcterms:W3CDTF">2025-01-25T14:46:00Z</dcterms:created>
  <dcterms:modified xsi:type="dcterms:W3CDTF">2025-03-18T11:44:00Z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-1443501899</vt:i4>
  </property>
</Properties>
</file>