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C0" w:rsidRPr="00991B06" w:rsidRDefault="004F71C0" w:rsidP="003C1312">
      <w:pPr>
        <w:spacing w:line="360" w:lineRule="auto"/>
        <w:jc w:val="center"/>
        <w:rPr>
          <w:b/>
          <w:bCs/>
          <w:sz w:val="28"/>
          <w:szCs w:val="28"/>
        </w:rPr>
      </w:pPr>
      <w:r w:rsidRPr="00991B06">
        <w:rPr>
          <w:b/>
          <w:bCs/>
          <w:sz w:val="28"/>
          <w:szCs w:val="28"/>
        </w:rPr>
        <w:t>От</w:t>
      </w:r>
      <w:r w:rsidR="009D69C4" w:rsidRPr="00991B06">
        <w:rPr>
          <w:b/>
          <w:bCs/>
          <w:sz w:val="28"/>
          <w:szCs w:val="28"/>
        </w:rPr>
        <w:t>чет о проделанной работе за 2022</w:t>
      </w:r>
      <w:r w:rsidRPr="00991B06">
        <w:rPr>
          <w:b/>
          <w:bCs/>
          <w:sz w:val="28"/>
          <w:szCs w:val="28"/>
        </w:rPr>
        <w:t xml:space="preserve"> год</w:t>
      </w:r>
    </w:p>
    <w:p w:rsidR="004F71C0" w:rsidRPr="00991B06" w:rsidRDefault="004F71C0" w:rsidP="003C1312">
      <w:pPr>
        <w:spacing w:line="360" w:lineRule="auto"/>
        <w:jc w:val="center"/>
        <w:rPr>
          <w:b/>
          <w:bCs/>
          <w:sz w:val="28"/>
          <w:szCs w:val="28"/>
        </w:rPr>
      </w:pPr>
      <w:r w:rsidRPr="00991B06">
        <w:rPr>
          <w:b/>
          <w:bCs/>
          <w:sz w:val="28"/>
          <w:szCs w:val="28"/>
        </w:rPr>
        <w:t>депутата Совета депутатов муниципального округа Восточный</w:t>
      </w:r>
    </w:p>
    <w:p w:rsidR="005E290E" w:rsidRDefault="00294155" w:rsidP="005E290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Котляровой Елены Евгеньевны</w:t>
      </w:r>
      <w:r w:rsidR="004F71C0" w:rsidRPr="00991B06">
        <w:rPr>
          <w:b/>
          <w:bCs/>
          <w:sz w:val="28"/>
          <w:szCs w:val="28"/>
        </w:rPr>
        <w:t xml:space="preserve"> </w:t>
      </w:r>
      <w:r w:rsidR="005E290E">
        <w:rPr>
          <w:b/>
          <w:bCs/>
          <w:sz w:val="32"/>
          <w:szCs w:val="32"/>
        </w:rPr>
        <w:t xml:space="preserve">(избирательный округ № </w:t>
      </w:r>
      <w:r w:rsidR="005E290E">
        <w:rPr>
          <w:b/>
          <w:bCs/>
          <w:sz w:val="32"/>
          <w:szCs w:val="32"/>
        </w:rPr>
        <w:t>1</w:t>
      </w:r>
      <w:r w:rsidR="005E290E">
        <w:rPr>
          <w:b/>
          <w:bCs/>
          <w:sz w:val="32"/>
          <w:szCs w:val="32"/>
        </w:rPr>
        <w:t>)</w:t>
      </w:r>
    </w:p>
    <w:p w:rsidR="004F71C0" w:rsidRPr="00991B06" w:rsidRDefault="004F71C0" w:rsidP="005E290E">
      <w:pPr>
        <w:spacing w:line="360" w:lineRule="auto"/>
        <w:rPr>
          <w:sz w:val="28"/>
          <w:szCs w:val="28"/>
        </w:rPr>
      </w:pPr>
    </w:p>
    <w:p w:rsidR="004F71C0" w:rsidRPr="00991B06" w:rsidRDefault="004F71C0" w:rsidP="003C1312">
      <w:pPr>
        <w:spacing w:line="360" w:lineRule="auto"/>
        <w:ind w:firstLine="708"/>
        <w:jc w:val="both"/>
        <w:rPr>
          <w:sz w:val="28"/>
          <w:szCs w:val="28"/>
        </w:rPr>
      </w:pPr>
      <w:r w:rsidRPr="00991B06">
        <w:rPr>
          <w:sz w:val="28"/>
          <w:szCs w:val="28"/>
        </w:rPr>
        <w:t>В соответствии</w:t>
      </w:r>
      <w:r w:rsidR="003C1312" w:rsidRPr="00991B06">
        <w:rPr>
          <w:sz w:val="28"/>
          <w:szCs w:val="28"/>
        </w:rPr>
        <w:t xml:space="preserve"> с Федеральным законом №131-ФЗ "</w:t>
      </w:r>
      <w:r w:rsidRPr="00991B06">
        <w:rPr>
          <w:sz w:val="28"/>
          <w:szCs w:val="28"/>
        </w:rPr>
        <w:t>Об общих принципах организации местного самоуправления в Российской Федера</w:t>
      </w:r>
      <w:r w:rsidR="003C1312" w:rsidRPr="00991B06">
        <w:rPr>
          <w:sz w:val="28"/>
          <w:szCs w:val="28"/>
        </w:rPr>
        <w:t>ции, Законом города Москвы №56 "</w:t>
      </w:r>
      <w:r w:rsidRPr="00991B06">
        <w:rPr>
          <w:sz w:val="28"/>
          <w:szCs w:val="28"/>
        </w:rPr>
        <w:t>Об организации местного</w:t>
      </w:r>
      <w:r w:rsidR="003C1312" w:rsidRPr="00991B06">
        <w:rPr>
          <w:sz w:val="28"/>
          <w:szCs w:val="28"/>
        </w:rPr>
        <w:t xml:space="preserve"> самоуправления в городе Москве"</w:t>
      </w:r>
      <w:r w:rsidRPr="00991B06">
        <w:rPr>
          <w:sz w:val="28"/>
          <w:szCs w:val="28"/>
        </w:rPr>
        <w:t xml:space="preserve">, Уставом муниципального округа Восточный предлагается отчет о </w:t>
      </w:r>
      <w:r w:rsidR="009D69C4" w:rsidRPr="00991B06">
        <w:rPr>
          <w:sz w:val="28"/>
          <w:szCs w:val="28"/>
        </w:rPr>
        <w:t>результатах деятельности за 2022</w:t>
      </w:r>
      <w:r w:rsidRPr="00991B06">
        <w:rPr>
          <w:sz w:val="28"/>
          <w:szCs w:val="28"/>
        </w:rPr>
        <w:t xml:space="preserve"> год.</w:t>
      </w:r>
    </w:p>
    <w:p w:rsidR="004F71C0" w:rsidRPr="00991B06" w:rsidRDefault="004F71C0" w:rsidP="003C1312">
      <w:pPr>
        <w:spacing w:line="360" w:lineRule="auto"/>
        <w:ind w:firstLine="708"/>
        <w:jc w:val="both"/>
        <w:rPr>
          <w:sz w:val="28"/>
          <w:szCs w:val="28"/>
        </w:rPr>
      </w:pPr>
    </w:p>
    <w:p w:rsidR="00F1309A" w:rsidRDefault="00A87803" w:rsidP="00B31025">
      <w:pPr>
        <w:spacing w:line="360" w:lineRule="auto"/>
        <w:jc w:val="both"/>
        <w:rPr>
          <w:sz w:val="28"/>
          <w:szCs w:val="28"/>
        </w:rPr>
      </w:pPr>
      <w:r w:rsidRPr="00991B06">
        <w:rPr>
          <w:sz w:val="28"/>
          <w:szCs w:val="28"/>
        </w:rPr>
        <w:tab/>
        <w:t xml:space="preserve">В 2022 году </w:t>
      </w:r>
      <w:r w:rsidR="00991B06" w:rsidRPr="00991B06">
        <w:rPr>
          <w:sz w:val="28"/>
          <w:szCs w:val="28"/>
        </w:rPr>
        <w:t xml:space="preserve">с </w:t>
      </w:r>
      <w:r w:rsidRPr="00991B06">
        <w:rPr>
          <w:sz w:val="28"/>
          <w:szCs w:val="28"/>
        </w:rPr>
        <w:t>сентября по декабрь состоялось 5</w:t>
      </w:r>
      <w:r w:rsidR="004F71C0" w:rsidRPr="00991B06">
        <w:rPr>
          <w:sz w:val="28"/>
          <w:szCs w:val="28"/>
        </w:rPr>
        <w:t xml:space="preserve"> </w:t>
      </w:r>
      <w:r w:rsidRPr="00991B06">
        <w:rPr>
          <w:sz w:val="28"/>
          <w:szCs w:val="28"/>
        </w:rPr>
        <w:t>заседаний Совета депутатов.</w:t>
      </w:r>
      <w:r w:rsidR="00991B06" w:rsidRPr="00991B06">
        <w:rPr>
          <w:sz w:val="28"/>
          <w:szCs w:val="28"/>
        </w:rPr>
        <w:t xml:space="preserve"> </w:t>
      </w:r>
      <w:r w:rsidRPr="00991B06">
        <w:rPr>
          <w:sz w:val="28"/>
          <w:szCs w:val="28"/>
        </w:rPr>
        <w:t>Во всех 5 мною, как депутатом было принято участие.</w:t>
      </w:r>
      <w:r w:rsidR="004F0B12" w:rsidRPr="00991B06">
        <w:rPr>
          <w:sz w:val="28"/>
          <w:szCs w:val="28"/>
        </w:rPr>
        <w:t xml:space="preserve"> </w:t>
      </w:r>
    </w:p>
    <w:p w:rsidR="00F1309A" w:rsidRDefault="00F1309A" w:rsidP="00F1309A">
      <w:pPr>
        <w:spacing w:line="360" w:lineRule="auto"/>
        <w:jc w:val="both"/>
        <w:rPr>
          <w:sz w:val="28"/>
          <w:szCs w:val="28"/>
        </w:rPr>
      </w:pPr>
      <w:r w:rsidRPr="00F1309A">
        <w:rPr>
          <w:sz w:val="28"/>
          <w:szCs w:val="28"/>
        </w:rPr>
        <w:t>В Совете депутатов муниципального округа Восточный созданы профильные постоянные комиссии для реализации отдельных полномочий города Москвы. Я являюсь Председателем комиссии</w:t>
      </w:r>
      <w:r w:rsidR="005E290E">
        <w:rPr>
          <w:sz w:val="28"/>
          <w:szCs w:val="28"/>
        </w:rPr>
        <w:t xml:space="preserve"> по развитию муниципального округа</w:t>
      </w:r>
      <w:r w:rsidRPr="00F1309A">
        <w:rPr>
          <w:sz w:val="28"/>
          <w:szCs w:val="28"/>
        </w:rPr>
        <w:t xml:space="preserve"> и членом </w:t>
      </w:r>
      <w:r w:rsidRPr="00F1309A">
        <w:rPr>
          <w:sz w:val="28"/>
          <w:szCs w:val="28"/>
        </w:rPr>
        <w:t>бюджетно-финансовой комиссии</w:t>
      </w:r>
      <w:r w:rsidR="005E290E">
        <w:rPr>
          <w:sz w:val="28"/>
          <w:szCs w:val="28"/>
        </w:rPr>
        <w:t xml:space="preserve"> и комиссии по регламенту, организации работы и контролю.</w:t>
      </w:r>
    </w:p>
    <w:p w:rsidR="00AE421C" w:rsidRPr="00AE421C" w:rsidRDefault="00AE421C" w:rsidP="00AE421C">
      <w:pPr>
        <w:spacing w:line="360" w:lineRule="auto"/>
        <w:jc w:val="both"/>
        <w:rPr>
          <w:sz w:val="28"/>
          <w:szCs w:val="28"/>
        </w:rPr>
      </w:pPr>
      <w:r w:rsidRPr="00AE421C">
        <w:rPr>
          <w:sz w:val="28"/>
          <w:szCs w:val="28"/>
        </w:rPr>
        <w:t>На заседаниях комиссии по развитию муниципального округа были проработаны следующие вопросы:</w:t>
      </w:r>
    </w:p>
    <w:p w:rsidR="00AE421C" w:rsidRPr="00AE421C" w:rsidRDefault="00AE421C" w:rsidP="00AE421C">
      <w:pPr>
        <w:numPr>
          <w:ilvl w:val="0"/>
          <w:numId w:val="43"/>
        </w:numPr>
        <w:spacing w:line="360" w:lineRule="auto"/>
        <w:ind w:left="709" w:hanging="425"/>
        <w:rPr>
          <w:sz w:val="28"/>
          <w:szCs w:val="28"/>
        </w:rPr>
      </w:pPr>
      <w:r w:rsidRPr="00AE421C">
        <w:rPr>
          <w:sz w:val="28"/>
          <w:szCs w:val="28"/>
        </w:rPr>
        <w:t>контроль за проведением работ по благоустройству дворовых территорий;</w:t>
      </w:r>
    </w:p>
    <w:p w:rsidR="00AE421C" w:rsidRPr="00AE421C" w:rsidRDefault="00AE421C" w:rsidP="00AE421C">
      <w:pPr>
        <w:numPr>
          <w:ilvl w:val="0"/>
          <w:numId w:val="43"/>
        </w:numPr>
        <w:spacing w:line="360" w:lineRule="auto"/>
        <w:ind w:left="709" w:hanging="425"/>
        <w:rPr>
          <w:sz w:val="28"/>
          <w:szCs w:val="28"/>
        </w:rPr>
      </w:pPr>
      <w:r w:rsidRPr="00AE421C">
        <w:rPr>
          <w:sz w:val="28"/>
          <w:szCs w:val="28"/>
        </w:rPr>
        <w:t>по озеленению территории района;</w:t>
      </w:r>
    </w:p>
    <w:p w:rsidR="00AE421C" w:rsidRPr="00AE421C" w:rsidRDefault="00AE421C" w:rsidP="00AE421C">
      <w:pPr>
        <w:numPr>
          <w:ilvl w:val="0"/>
          <w:numId w:val="43"/>
        </w:numPr>
        <w:spacing w:line="360" w:lineRule="auto"/>
        <w:ind w:left="709" w:hanging="425"/>
        <w:rPr>
          <w:sz w:val="28"/>
          <w:szCs w:val="28"/>
        </w:rPr>
      </w:pPr>
      <w:r w:rsidRPr="00AE421C">
        <w:rPr>
          <w:sz w:val="28"/>
          <w:szCs w:val="28"/>
        </w:rPr>
        <w:t>по уборке территории;</w:t>
      </w:r>
    </w:p>
    <w:p w:rsidR="00AE421C" w:rsidRPr="00AE421C" w:rsidRDefault="00AE421C" w:rsidP="00AE421C">
      <w:pPr>
        <w:numPr>
          <w:ilvl w:val="0"/>
          <w:numId w:val="43"/>
        </w:numPr>
        <w:spacing w:line="360" w:lineRule="auto"/>
        <w:ind w:left="709" w:hanging="425"/>
        <w:rPr>
          <w:sz w:val="28"/>
          <w:szCs w:val="28"/>
        </w:rPr>
      </w:pPr>
      <w:r w:rsidRPr="00AE421C">
        <w:rPr>
          <w:sz w:val="28"/>
          <w:szCs w:val="28"/>
        </w:rPr>
        <w:t>по текущему ремонту подъездов многоквартирных домов.</w:t>
      </w:r>
    </w:p>
    <w:p w:rsidR="005E290E" w:rsidRDefault="005E290E" w:rsidP="005E29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работы </w:t>
      </w:r>
      <w:r w:rsidRPr="005E290E">
        <w:rPr>
          <w:sz w:val="28"/>
          <w:szCs w:val="28"/>
        </w:rPr>
        <w:t>бюджетно-финансовой комиссии</w:t>
      </w:r>
      <w:r>
        <w:rPr>
          <w:sz w:val="28"/>
          <w:szCs w:val="28"/>
        </w:rPr>
        <w:t xml:space="preserve"> были рассмотрены вопросы:</w:t>
      </w:r>
    </w:p>
    <w:p w:rsidR="00E8592A" w:rsidRPr="00E8592A" w:rsidRDefault="00E8592A" w:rsidP="00AE421C">
      <w:pPr>
        <w:spacing w:line="360" w:lineRule="auto"/>
        <w:ind w:firstLine="426"/>
        <w:jc w:val="both"/>
        <w:rPr>
          <w:sz w:val="28"/>
          <w:szCs w:val="28"/>
        </w:rPr>
      </w:pPr>
      <w:r w:rsidRPr="00E8592A">
        <w:rPr>
          <w:b/>
          <w:sz w:val="28"/>
          <w:szCs w:val="28"/>
        </w:rPr>
        <w:t xml:space="preserve">- </w:t>
      </w:r>
      <w:r w:rsidR="00D90D04">
        <w:rPr>
          <w:sz w:val="28"/>
          <w:szCs w:val="28"/>
        </w:rPr>
        <w:t>п</w:t>
      </w:r>
      <w:r w:rsidRPr="00E8592A">
        <w:rPr>
          <w:sz w:val="28"/>
          <w:szCs w:val="28"/>
        </w:rPr>
        <w:t>одготовка проекта решения Совета депутатов «Об утверждении отчета по исполнению бюджета муниципального округа Восточный в 2022 году»;</w:t>
      </w:r>
    </w:p>
    <w:p w:rsidR="00E8592A" w:rsidRDefault="00E8592A" w:rsidP="00AE421C">
      <w:pPr>
        <w:spacing w:line="360" w:lineRule="auto"/>
        <w:ind w:firstLine="426"/>
        <w:jc w:val="both"/>
        <w:rPr>
          <w:sz w:val="28"/>
          <w:szCs w:val="28"/>
        </w:rPr>
      </w:pPr>
      <w:r w:rsidRPr="00E8592A">
        <w:rPr>
          <w:b/>
          <w:sz w:val="28"/>
          <w:szCs w:val="28"/>
        </w:rPr>
        <w:t xml:space="preserve">- </w:t>
      </w:r>
      <w:r w:rsidR="00D90D04">
        <w:rPr>
          <w:sz w:val="28"/>
          <w:szCs w:val="28"/>
        </w:rPr>
        <w:t>п</w:t>
      </w:r>
      <w:r w:rsidRPr="00E8592A">
        <w:rPr>
          <w:sz w:val="28"/>
          <w:szCs w:val="28"/>
        </w:rPr>
        <w:t>одготовка к заседанию Совета депутатов проекта решения «О бюджете муниципального округа Восточный на 2023 год</w:t>
      </w:r>
      <w:r>
        <w:rPr>
          <w:sz w:val="28"/>
          <w:szCs w:val="28"/>
        </w:rPr>
        <w:t>.</w:t>
      </w:r>
    </w:p>
    <w:p w:rsidR="00AE421C" w:rsidRPr="00AE421C" w:rsidRDefault="00E8592A" w:rsidP="00AE421C">
      <w:pPr>
        <w:spacing w:line="360" w:lineRule="auto"/>
        <w:jc w:val="both"/>
        <w:rPr>
          <w:sz w:val="28"/>
          <w:szCs w:val="28"/>
        </w:rPr>
      </w:pPr>
      <w:r w:rsidRPr="00E8592A">
        <w:rPr>
          <w:sz w:val="28"/>
          <w:szCs w:val="28"/>
        </w:rPr>
        <w:t xml:space="preserve"> В рамках работы </w:t>
      </w:r>
      <w:r w:rsidR="00AE421C" w:rsidRPr="00AE421C">
        <w:rPr>
          <w:sz w:val="28"/>
          <w:szCs w:val="28"/>
        </w:rPr>
        <w:t xml:space="preserve">комиссии по регламенту, организации </w:t>
      </w:r>
      <w:r w:rsidR="00AE421C">
        <w:rPr>
          <w:sz w:val="28"/>
          <w:szCs w:val="28"/>
        </w:rPr>
        <w:t>работы и контролю</w:t>
      </w:r>
    </w:p>
    <w:p w:rsidR="000116C0" w:rsidRPr="000116C0" w:rsidRDefault="00E8592A" w:rsidP="000116C0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был проведен</w:t>
      </w:r>
      <w:r w:rsidR="000116C0">
        <w:rPr>
          <w:sz w:val="28"/>
          <w:szCs w:val="28"/>
        </w:rPr>
        <w:t xml:space="preserve"> аудит локальных актов </w:t>
      </w:r>
      <w:r w:rsidR="000116C0" w:rsidRPr="000116C0">
        <w:rPr>
          <w:bCs/>
          <w:sz w:val="28"/>
          <w:szCs w:val="28"/>
        </w:rPr>
        <w:t>Совета депутатов муниципального округа Восточный</w:t>
      </w:r>
      <w:r w:rsidR="000116C0">
        <w:rPr>
          <w:bCs/>
          <w:sz w:val="28"/>
          <w:szCs w:val="28"/>
        </w:rPr>
        <w:t xml:space="preserve"> и проведена работа по их актуализации и приведение в соответстви</w:t>
      </w:r>
      <w:r w:rsidR="00D90D04">
        <w:rPr>
          <w:bCs/>
          <w:sz w:val="28"/>
          <w:szCs w:val="28"/>
        </w:rPr>
        <w:t>и</w:t>
      </w:r>
      <w:r w:rsidR="000116C0">
        <w:rPr>
          <w:bCs/>
          <w:sz w:val="28"/>
          <w:szCs w:val="28"/>
        </w:rPr>
        <w:t xml:space="preserve"> с изменениями в законодательстве, вступившими в силу.</w:t>
      </w:r>
    </w:p>
    <w:p w:rsidR="00251D27" w:rsidRPr="00251D27" w:rsidRDefault="00F079C8" w:rsidP="00251D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51D27" w:rsidRPr="00251D27">
        <w:rPr>
          <w:sz w:val="28"/>
          <w:szCs w:val="28"/>
        </w:rPr>
        <w:t>Как</w:t>
      </w:r>
      <w:r w:rsidR="00251D27" w:rsidRPr="00251D27">
        <w:rPr>
          <w:b/>
          <w:sz w:val="28"/>
          <w:szCs w:val="28"/>
        </w:rPr>
        <w:t xml:space="preserve"> </w:t>
      </w:r>
      <w:r w:rsidR="00251D27" w:rsidRPr="00251D27">
        <w:rPr>
          <w:sz w:val="28"/>
          <w:szCs w:val="28"/>
        </w:rPr>
        <w:t>депутат Совета депутатов муниципального округа Восточный я осуществлял</w:t>
      </w:r>
      <w:r w:rsidR="00251D27">
        <w:rPr>
          <w:sz w:val="28"/>
          <w:szCs w:val="28"/>
        </w:rPr>
        <w:t>а прием жителей района</w:t>
      </w:r>
      <w:r w:rsidR="00251D27" w:rsidRPr="00251D27">
        <w:rPr>
          <w:sz w:val="28"/>
          <w:szCs w:val="28"/>
        </w:rPr>
        <w:t xml:space="preserve"> в соотв</w:t>
      </w:r>
      <w:r w:rsidR="00251D27">
        <w:rPr>
          <w:sz w:val="28"/>
          <w:szCs w:val="28"/>
        </w:rPr>
        <w:t>етствии с утвержденным графиком</w:t>
      </w:r>
      <w:r w:rsidR="00251D27" w:rsidRPr="00251D27">
        <w:rPr>
          <w:sz w:val="28"/>
          <w:szCs w:val="28"/>
        </w:rPr>
        <w:t xml:space="preserve">, участвовала во встречах с </w:t>
      </w:r>
      <w:r w:rsidR="00251D27">
        <w:rPr>
          <w:sz w:val="28"/>
          <w:szCs w:val="28"/>
        </w:rPr>
        <w:t>ними</w:t>
      </w:r>
      <w:r w:rsidR="00251D27" w:rsidRPr="00251D27">
        <w:rPr>
          <w:sz w:val="28"/>
          <w:szCs w:val="28"/>
        </w:rPr>
        <w:t xml:space="preserve">. </w:t>
      </w:r>
      <w:r w:rsidR="00251D27">
        <w:rPr>
          <w:sz w:val="28"/>
          <w:szCs w:val="28"/>
        </w:rPr>
        <w:t xml:space="preserve">Среди обращений основная масса нареканий </w:t>
      </w:r>
      <w:r w:rsidR="00251D27" w:rsidRPr="00251D27">
        <w:rPr>
          <w:sz w:val="28"/>
          <w:szCs w:val="28"/>
        </w:rPr>
        <w:t>касалась вопросов благоустройства и уборки дворовых территорий</w:t>
      </w:r>
      <w:r w:rsidR="00251D27">
        <w:rPr>
          <w:sz w:val="28"/>
          <w:szCs w:val="28"/>
        </w:rPr>
        <w:t xml:space="preserve">; на что мною </w:t>
      </w:r>
      <w:r w:rsidR="00251D27" w:rsidRPr="00251D27">
        <w:rPr>
          <w:sz w:val="28"/>
          <w:szCs w:val="28"/>
        </w:rPr>
        <w:t xml:space="preserve">были составлены письменные обращения в </w:t>
      </w:r>
      <w:r w:rsidR="00EC56A9">
        <w:rPr>
          <w:sz w:val="28"/>
          <w:szCs w:val="28"/>
        </w:rPr>
        <w:t>у</w:t>
      </w:r>
      <w:r w:rsidR="00251D27" w:rsidRPr="00251D27">
        <w:rPr>
          <w:sz w:val="28"/>
          <w:szCs w:val="28"/>
        </w:rPr>
        <w:t>правляющую компанию</w:t>
      </w:r>
      <w:r w:rsidR="00251D27">
        <w:rPr>
          <w:sz w:val="28"/>
          <w:szCs w:val="28"/>
        </w:rPr>
        <w:t xml:space="preserve"> и Префектуру округа.</w:t>
      </w:r>
    </w:p>
    <w:p w:rsidR="00251D27" w:rsidRPr="00251D27" w:rsidRDefault="00251D27" w:rsidP="00251D27">
      <w:pPr>
        <w:spacing w:line="360" w:lineRule="auto"/>
        <w:jc w:val="both"/>
        <w:rPr>
          <w:sz w:val="28"/>
          <w:szCs w:val="28"/>
        </w:rPr>
      </w:pPr>
      <w:r w:rsidRPr="00251D27">
        <w:rPr>
          <w:sz w:val="28"/>
          <w:szCs w:val="28"/>
        </w:rPr>
        <w:t>Осуществляла приемы граждан в рамках недели тематических приемов граждан, организ</w:t>
      </w:r>
      <w:r w:rsidR="002F197F">
        <w:rPr>
          <w:sz w:val="28"/>
          <w:szCs w:val="28"/>
        </w:rPr>
        <w:t>ованных партией «Единая Россия», где мною как заместителем директора школы проведены консультации родителей-жителей района по вопросам организации досуга детей в районе, дистанционного обучения, по вопросам приема детей в образовательные учреждения района.</w:t>
      </w:r>
    </w:p>
    <w:p w:rsidR="00FA05B1" w:rsidRPr="00FA05B1" w:rsidRDefault="00C5356C" w:rsidP="00FA05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E69D5" w:rsidRPr="000E69D5">
        <w:rPr>
          <w:sz w:val="28"/>
          <w:szCs w:val="28"/>
        </w:rPr>
        <w:t>ринимала активное участие в </w:t>
      </w:r>
      <w:r>
        <w:rPr>
          <w:sz w:val="28"/>
          <w:szCs w:val="28"/>
        </w:rPr>
        <w:t xml:space="preserve">различных </w:t>
      </w:r>
      <w:r w:rsidR="000E69D5" w:rsidRPr="000E69D5">
        <w:rPr>
          <w:sz w:val="28"/>
          <w:szCs w:val="28"/>
        </w:rPr>
        <w:t>мероприятиях, в том числе – Диктант Победы, патриотическ</w:t>
      </w:r>
      <w:r w:rsidR="00C50225">
        <w:rPr>
          <w:sz w:val="28"/>
          <w:szCs w:val="28"/>
        </w:rPr>
        <w:t>ой</w:t>
      </w:r>
      <w:r w:rsidR="000E69D5" w:rsidRPr="000E69D5">
        <w:rPr>
          <w:sz w:val="28"/>
          <w:szCs w:val="28"/>
        </w:rPr>
        <w:t xml:space="preserve"> акци</w:t>
      </w:r>
      <w:r w:rsidR="00C50225">
        <w:rPr>
          <w:sz w:val="28"/>
          <w:szCs w:val="28"/>
        </w:rPr>
        <w:t>и</w:t>
      </w:r>
      <w:bookmarkStart w:id="0" w:name="_GoBack"/>
      <w:bookmarkEnd w:id="0"/>
      <w:r w:rsidR="000E69D5" w:rsidRPr="000E69D5">
        <w:rPr>
          <w:sz w:val="28"/>
          <w:szCs w:val="28"/>
        </w:rPr>
        <w:t xml:space="preserve"> «Своих не бросаем»</w:t>
      </w:r>
      <w:r w:rsidR="000E69D5">
        <w:rPr>
          <w:sz w:val="28"/>
          <w:szCs w:val="28"/>
        </w:rPr>
        <w:t xml:space="preserve">, </w:t>
      </w:r>
      <w:r w:rsidR="000E69D5" w:rsidRPr="000E69D5">
        <w:rPr>
          <w:sz w:val="28"/>
          <w:szCs w:val="28"/>
        </w:rPr>
        <w:t>досуговы</w:t>
      </w:r>
      <w:r>
        <w:rPr>
          <w:sz w:val="28"/>
          <w:szCs w:val="28"/>
        </w:rPr>
        <w:t>х</w:t>
      </w:r>
      <w:r w:rsidR="000E69D5" w:rsidRPr="000E69D5">
        <w:rPr>
          <w:sz w:val="28"/>
          <w:szCs w:val="28"/>
        </w:rPr>
        <w:t xml:space="preserve"> и спортивны</w:t>
      </w:r>
      <w:r>
        <w:rPr>
          <w:sz w:val="28"/>
          <w:szCs w:val="28"/>
        </w:rPr>
        <w:t>х</w:t>
      </w:r>
      <w:r w:rsidR="000E69D5" w:rsidRPr="000E69D5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х</w:t>
      </w:r>
      <w:r w:rsidR="000E69D5" w:rsidRPr="000E69D5">
        <w:rPr>
          <w:sz w:val="28"/>
          <w:szCs w:val="28"/>
        </w:rPr>
        <w:t xml:space="preserve"> в ГБУ «СДЦ «КОНТАКТ»</w:t>
      </w:r>
      <w:r w:rsidR="000E69D5">
        <w:rPr>
          <w:sz w:val="28"/>
          <w:szCs w:val="28"/>
        </w:rPr>
        <w:t xml:space="preserve">, </w:t>
      </w:r>
      <w:r w:rsidR="000E69D5" w:rsidRPr="000E69D5">
        <w:rPr>
          <w:sz w:val="28"/>
          <w:szCs w:val="28"/>
        </w:rPr>
        <w:t>торжественны</w:t>
      </w:r>
      <w:r>
        <w:rPr>
          <w:sz w:val="28"/>
          <w:szCs w:val="28"/>
        </w:rPr>
        <w:t>х</w:t>
      </w:r>
      <w:r w:rsidR="000E69D5" w:rsidRPr="000E69D5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х</w:t>
      </w:r>
      <w:r w:rsidR="000E69D5" w:rsidRPr="000E69D5">
        <w:rPr>
          <w:sz w:val="28"/>
          <w:szCs w:val="28"/>
        </w:rPr>
        <w:t>, посвященны</w:t>
      </w:r>
      <w:r>
        <w:rPr>
          <w:sz w:val="28"/>
          <w:szCs w:val="28"/>
        </w:rPr>
        <w:t>х</w:t>
      </w:r>
      <w:r w:rsidR="00FA05B1">
        <w:rPr>
          <w:sz w:val="28"/>
          <w:szCs w:val="28"/>
        </w:rPr>
        <w:t>:</w:t>
      </w:r>
      <w:r w:rsidR="000E69D5" w:rsidRPr="000E69D5">
        <w:rPr>
          <w:sz w:val="28"/>
          <w:szCs w:val="28"/>
        </w:rPr>
        <w:t xml:space="preserve"> Дню Победы, Дню знаний, Дню матери;</w:t>
      </w:r>
      <w:r w:rsidR="00FA05B1">
        <w:rPr>
          <w:sz w:val="28"/>
          <w:szCs w:val="28"/>
        </w:rPr>
        <w:t xml:space="preserve"> </w:t>
      </w:r>
      <w:r w:rsidR="00FA05B1" w:rsidRPr="00FA05B1">
        <w:rPr>
          <w:sz w:val="28"/>
          <w:szCs w:val="28"/>
        </w:rPr>
        <w:t>встреча</w:t>
      </w:r>
      <w:r w:rsidR="00FA05B1">
        <w:rPr>
          <w:sz w:val="28"/>
          <w:szCs w:val="28"/>
        </w:rPr>
        <w:t>х</w:t>
      </w:r>
      <w:r w:rsidR="00FA05B1" w:rsidRPr="00FA05B1">
        <w:rPr>
          <w:sz w:val="28"/>
          <w:szCs w:val="28"/>
        </w:rPr>
        <w:t xml:space="preserve"> с ветеранами ВОВ и ряд</w:t>
      </w:r>
      <w:r w:rsidR="00FA05B1">
        <w:rPr>
          <w:sz w:val="28"/>
          <w:szCs w:val="28"/>
        </w:rPr>
        <w:t>е</w:t>
      </w:r>
      <w:r w:rsidR="00FA05B1" w:rsidRPr="00FA05B1">
        <w:rPr>
          <w:sz w:val="28"/>
          <w:szCs w:val="28"/>
        </w:rPr>
        <w:t xml:space="preserve"> других мероприятий соц</w:t>
      </w:r>
      <w:r w:rsidR="00FA05B1">
        <w:rPr>
          <w:sz w:val="28"/>
          <w:szCs w:val="28"/>
        </w:rPr>
        <w:t>иально-досуговой направленности.</w:t>
      </w:r>
    </w:p>
    <w:p w:rsidR="003C1312" w:rsidRDefault="003C1312" w:rsidP="003C1312">
      <w:pPr>
        <w:spacing w:line="360" w:lineRule="auto"/>
        <w:jc w:val="both"/>
        <w:rPr>
          <w:sz w:val="28"/>
          <w:szCs w:val="28"/>
        </w:rPr>
      </w:pPr>
    </w:p>
    <w:p w:rsidR="00FA05B1" w:rsidRPr="00991B06" w:rsidRDefault="00FA05B1" w:rsidP="003C1312">
      <w:pPr>
        <w:spacing w:line="360" w:lineRule="auto"/>
        <w:jc w:val="both"/>
        <w:rPr>
          <w:sz w:val="28"/>
          <w:szCs w:val="28"/>
        </w:rPr>
      </w:pPr>
    </w:p>
    <w:p w:rsidR="000869CD" w:rsidRDefault="000869CD" w:rsidP="000869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 муниципального </w:t>
      </w:r>
    </w:p>
    <w:p w:rsidR="00DD4DC0" w:rsidRPr="00991B06" w:rsidRDefault="000869CD" w:rsidP="000869CD">
      <w:pPr>
        <w:spacing w:line="360" w:lineRule="auto"/>
        <w:jc w:val="both"/>
        <w:rPr>
          <w:sz w:val="20"/>
          <w:szCs w:val="20"/>
        </w:rPr>
      </w:pPr>
      <w:r>
        <w:rPr>
          <w:b/>
          <w:sz w:val="28"/>
          <w:szCs w:val="28"/>
        </w:rPr>
        <w:t>округа Восточный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="00FA05B1">
        <w:rPr>
          <w:b/>
          <w:bCs/>
          <w:sz w:val="28"/>
          <w:szCs w:val="28"/>
        </w:rPr>
        <w:t>Е</w:t>
      </w:r>
      <w:r w:rsidR="001E77B1" w:rsidRPr="00991B06">
        <w:rPr>
          <w:b/>
          <w:bCs/>
          <w:sz w:val="28"/>
          <w:szCs w:val="28"/>
        </w:rPr>
        <w:t>.</w:t>
      </w:r>
      <w:r w:rsidR="00FA05B1">
        <w:rPr>
          <w:b/>
          <w:bCs/>
          <w:sz w:val="28"/>
          <w:szCs w:val="28"/>
        </w:rPr>
        <w:t>Е</w:t>
      </w:r>
      <w:r w:rsidR="001E77B1" w:rsidRPr="00991B06">
        <w:rPr>
          <w:b/>
          <w:bCs/>
          <w:sz w:val="28"/>
          <w:szCs w:val="28"/>
        </w:rPr>
        <w:t xml:space="preserve">. </w:t>
      </w:r>
      <w:r w:rsidR="00FA05B1">
        <w:rPr>
          <w:b/>
          <w:bCs/>
          <w:sz w:val="28"/>
          <w:szCs w:val="28"/>
        </w:rPr>
        <w:t>Котлярова</w:t>
      </w:r>
    </w:p>
    <w:sectPr w:rsidR="00DD4DC0" w:rsidRPr="00991B06" w:rsidSect="00F01FCD">
      <w:pgSz w:w="11907" w:h="16840" w:code="9"/>
      <w:pgMar w:top="1134" w:right="851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C86" w:rsidRDefault="00021C86" w:rsidP="000D1C15">
      <w:r>
        <w:separator/>
      </w:r>
    </w:p>
  </w:endnote>
  <w:endnote w:type="continuationSeparator" w:id="0">
    <w:p w:rsidR="00021C86" w:rsidRDefault="00021C86" w:rsidP="000D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C86" w:rsidRDefault="00021C86" w:rsidP="000D1C15">
      <w:r>
        <w:separator/>
      </w:r>
    </w:p>
  </w:footnote>
  <w:footnote w:type="continuationSeparator" w:id="0">
    <w:p w:rsidR="00021C86" w:rsidRDefault="00021C86" w:rsidP="000D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686"/>
    <w:multiLevelType w:val="hybridMultilevel"/>
    <w:tmpl w:val="186C48D8"/>
    <w:lvl w:ilvl="0" w:tplc="06BA6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4E67"/>
    <w:multiLevelType w:val="hybridMultilevel"/>
    <w:tmpl w:val="2E004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3CC6"/>
    <w:multiLevelType w:val="hybridMultilevel"/>
    <w:tmpl w:val="8E98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476EAD"/>
    <w:multiLevelType w:val="hybridMultilevel"/>
    <w:tmpl w:val="4E6289D0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CA93DA6"/>
    <w:multiLevelType w:val="hybridMultilevel"/>
    <w:tmpl w:val="D2302822"/>
    <w:lvl w:ilvl="0" w:tplc="E116A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E1236D"/>
    <w:multiLevelType w:val="hybridMultilevel"/>
    <w:tmpl w:val="ADB80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86713"/>
    <w:multiLevelType w:val="hybridMultilevel"/>
    <w:tmpl w:val="8D080E34"/>
    <w:lvl w:ilvl="0" w:tplc="C00898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1BD11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262059EA"/>
    <w:multiLevelType w:val="singleLevel"/>
    <w:tmpl w:val="041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0" w15:restartNumberingAfterBreak="0">
    <w:nsid w:val="2C197E63"/>
    <w:multiLevelType w:val="hybridMultilevel"/>
    <w:tmpl w:val="A69880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D73CF4"/>
    <w:multiLevelType w:val="hybridMultilevel"/>
    <w:tmpl w:val="2D9C2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9158D1"/>
    <w:multiLevelType w:val="hybridMultilevel"/>
    <w:tmpl w:val="21E0D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C815C7C"/>
    <w:multiLevelType w:val="hybridMultilevel"/>
    <w:tmpl w:val="B5F8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9A1C00"/>
    <w:multiLevelType w:val="hybridMultilevel"/>
    <w:tmpl w:val="EAC2A440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FC822B6"/>
    <w:multiLevelType w:val="hybridMultilevel"/>
    <w:tmpl w:val="ACBC3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20580E"/>
    <w:multiLevelType w:val="hybridMultilevel"/>
    <w:tmpl w:val="AE04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7874AEA"/>
    <w:multiLevelType w:val="hybridMultilevel"/>
    <w:tmpl w:val="E5BCF814"/>
    <w:lvl w:ilvl="0" w:tplc="0C4E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9EA5026"/>
    <w:multiLevelType w:val="hybridMultilevel"/>
    <w:tmpl w:val="EF22AE8E"/>
    <w:lvl w:ilvl="0" w:tplc="1A6AD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F10E2"/>
    <w:multiLevelType w:val="multilevel"/>
    <w:tmpl w:val="7534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BC2122D"/>
    <w:multiLevelType w:val="multilevel"/>
    <w:tmpl w:val="69C8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6AF38F7"/>
    <w:multiLevelType w:val="singleLevel"/>
    <w:tmpl w:val="58E25384"/>
    <w:lvl w:ilvl="0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hint="default"/>
      </w:rPr>
    </w:lvl>
  </w:abstractNum>
  <w:abstractNum w:abstractNumId="23" w15:restartNumberingAfterBreak="0">
    <w:nsid w:val="586A26DF"/>
    <w:multiLevelType w:val="hybridMultilevel"/>
    <w:tmpl w:val="937C6CDC"/>
    <w:lvl w:ilvl="0" w:tplc="F58CC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A041CB8"/>
    <w:multiLevelType w:val="hybridMultilevel"/>
    <w:tmpl w:val="03AC54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1944A3"/>
    <w:multiLevelType w:val="hybridMultilevel"/>
    <w:tmpl w:val="41F83DAC"/>
    <w:lvl w:ilvl="0" w:tplc="1A78E3DA">
      <w:start w:val="1"/>
      <w:numFmt w:val="bullet"/>
      <w:suff w:val="space"/>
      <w:lvlText w:val=""/>
      <w:lvlJc w:val="left"/>
      <w:pPr>
        <w:ind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A34E3"/>
    <w:multiLevelType w:val="hybridMultilevel"/>
    <w:tmpl w:val="EA102CE8"/>
    <w:lvl w:ilvl="0" w:tplc="173A517C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C1E3AE9"/>
    <w:multiLevelType w:val="hybridMultilevel"/>
    <w:tmpl w:val="2488C538"/>
    <w:lvl w:ilvl="0" w:tplc="C6C040B6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4D393E"/>
    <w:multiLevelType w:val="multilevel"/>
    <w:tmpl w:val="616A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11D63CA"/>
    <w:multiLevelType w:val="multilevel"/>
    <w:tmpl w:val="BA8E607A"/>
    <w:lvl w:ilvl="0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71430A7"/>
    <w:multiLevelType w:val="hybridMultilevel"/>
    <w:tmpl w:val="E01E94B6"/>
    <w:lvl w:ilvl="0" w:tplc="102A9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87C24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6B4E629F"/>
    <w:multiLevelType w:val="hybridMultilevel"/>
    <w:tmpl w:val="2D5C985C"/>
    <w:lvl w:ilvl="0" w:tplc="F1587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DAD5C04"/>
    <w:multiLevelType w:val="hybridMultilevel"/>
    <w:tmpl w:val="89C2781C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EC24502"/>
    <w:multiLevelType w:val="multilevel"/>
    <w:tmpl w:val="B2BC557C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567C7B"/>
    <w:multiLevelType w:val="hybridMultilevel"/>
    <w:tmpl w:val="68A4C234"/>
    <w:lvl w:ilvl="0" w:tplc="F278AC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3C22009"/>
    <w:multiLevelType w:val="multilevel"/>
    <w:tmpl w:val="EA102CE8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1F29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67E03BF"/>
    <w:multiLevelType w:val="singleLevel"/>
    <w:tmpl w:val="D054B7D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</w:abstractNum>
  <w:abstractNum w:abstractNumId="39" w15:restartNumberingAfterBreak="0">
    <w:nsid w:val="78581A87"/>
    <w:multiLevelType w:val="hybridMultilevel"/>
    <w:tmpl w:val="625E16FE"/>
    <w:lvl w:ilvl="0" w:tplc="571AD9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C7F5DF5"/>
    <w:multiLevelType w:val="hybridMultilevel"/>
    <w:tmpl w:val="9EE0A398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5B6BD0"/>
    <w:multiLevelType w:val="hybridMultilevel"/>
    <w:tmpl w:val="BA8E607A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F105D69"/>
    <w:multiLevelType w:val="hybridMultilevel"/>
    <w:tmpl w:val="A4641CCC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37"/>
  </w:num>
  <w:num w:numId="4">
    <w:abstractNumId w:val="38"/>
  </w:num>
  <w:num w:numId="5">
    <w:abstractNumId w:val="22"/>
  </w:num>
  <w:num w:numId="6">
    <w:abstractNumId w:val="9"/>
  </w:num>
  <w:num w:numId="7">
    <w:abstractNumId w:val="26"/>
  </w:num>
  <w:num w:numId="8">
    <w:abstractNumId w:val="21"/>
  </w:num>
  <w:num w:numId="9">
    <w:abstractNumId w:val="6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15"/>
  </w:num>
  <w:num w:numId="13">
    <w:abstractNumId w:val="24"/>
  </w:num>
  <w:num w:numId="14">
    <w:abstractNumId w:val="27"/>
  </w:num>
  <w:num w:numId="15">
    <w:abstractNumId w:val="20"/>
  </w:num>
  <w:num w:numId="16">
    <w:abstractNumId w:val="34"/>
  </w:num>
  <w:num w:numId="17">
    <w:abstractNumId w:val="30"/>
  </w:num>
  <w:num w:numId="18">
    <w:abstractNumId w:val="14"/>
  </w:num>
  <w:num w:numId="19">
    <w:abstractNumId w:val="28"/>
  </w:num>
  <w:num w:numId="20">
    <w:abstractNumId w:val="41"/>
  </w:num>
  <w:num w:numId="21">
    <w:abstractNumId w:val="29"/>
  </w:num>
  <w:num w:numId="22">
    <w:abstractNumId w:val="12"/>
  </w:num>
  <w:num w:numId="23">
    <w:abstractNumId w:val="1"/>
  </w:num>
  <w:num w:numId="24">
    <w:abstractNumId w:val="19"/>
  </w:num>
  <w:num w:numId="25">
    <w:abstractNumId w:val="2"/>
  </w:num>
  <w:num w:numId="26">
    <w:abstractNumId w:val="25"/>
  </w:num>
  <w:num w:numId="27">
    <w:abstractNumId w:val="11"/>
  </w:num>
  <w:num w:numId="28">
    <w:abstractNumId w:val="16"/>
  </w:num>
  <w:num w:numId="29">
    <w:abstractNumId w:val="13"/>
  </w:num>
  <w:num w:numId="30">
    <w:abstractNumId w:val="10"/>
  </w:num>
  <w:num w:numId="31">
    <w:abstractNumId w:val="35"/>
  </w:num>
  <w:num w:numId="32">
    <w:abstractNumId w:val="39"/>
  </w:num>
  <w:num w:numId="33">
    <w:abstractNumId w:val="0"/>
  </w:num>
  <w:num w:numId="34">
    <w:abstractNumId w:val="32"/>
  </w:num>
  <w:num w:numId="35">
    <w:abstractNumId w:val="18"/>
  </w:num>
  <w:num w:numId="36">
    <w:abstractNumId w:val="23"/>
  </w:num>
  <w:num w:numId="37">
    <w:abstractNumId w:val="5"/>
  </w:num>
  <w:num w:numId="38">
    <w:abstractNumId w:val="7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42"/>
  </w:num>
  <w:num w:numId="4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279"/>
    <w:rsid w:val="00002B36"/>
    <w:rsid w:val="00002C1C"/>
    <w:rsid w:val="000116C0"/>
    <w:rsid w:val="00011B74"/>
    <w:rsid w:val="00013B85"/>
    <w:rsid w:val="000157BA"/>
    <w:rsid w:val="00016D99"/>
    <w:rsid w:val="00021C86"/>
    <w:rsid w:val="000240EC"/>
    <w:rsid w:val="0002680B"/>
    <w:rsid w:val="00031B02"/>
    <w:rsid w:val="000327D7"/>
    <w:rsid w:val="00033375"/>
    <w:rsid w:val="00035667"/>
    <w:rsid w:val="00041D2C"/>
    <w:rsid w:val="00042FE4"/>
    <w:rsid w:val="000461CD"/>
    <w:rsid w:val="00046C89"/>
    <w:rsid w:val="000475A6"/>
    <w:rsid w:val="00047B0A"/>
    <w:rsid w:val="00053C31"/>
    <w:rsid w:val="00060095"/>
    <w:rsid w:val="00075714"/>
    <w:rsid w:val="00085398"/>
    <w:rsid w:val="000869CD"/>
    <w:rsid w:val="000A11B4"/>
    <w:rsid w:val="000A34E4"/>
    <w:rsid w:val="000A4C8D"/>
    <w:rsid w:val="000B0225"/>
    <w:rsid w:val="000B2092"/>
    <w:rsid w:val="000B70ED"/>
    <w:rsid w:val="000C0056"/>
    <w:rsid w:val="000C1D2E"/>
    <w:rsid w:val="000C5DDD"/>
    <w:rsid w:val="000D12F4"/>
    <w:rsid w:val="000D1C15"/>
    <w:rsid w:val="000D5459"/>
    <w:rsid w:val="000D57C5"/>
    <w:rsid w:val="000E1279"/>
    <w:rsid w:val="000E69D5"/>
    <w:rsid w:val="00102B4A"/>
    <w:rsid w:val="00107757"/>
    <w:rsid w:val="00110970"/>
    <w:rsid w:val="001213FB"/>
    <w:rsid w:val="001242C1"/>
    <w:rsid w:val="00137D8C"/>
    <w:rsid w:val="001445A5"/>
    <w:rsid w:val="001530A9"/>
    <w:rsid w:val="001645BF"/>
    <w:rsid w:val="001749EB"/>
    <w:rsid w:val="00175EF0"/>
    <w:rsid w:val="001774AF"/>
    <w:rsid w:val="0019133B"/>
    <w:rsid w:val="001921D5"/>
    <w:rsid w:val="0019393B"/>
    <w:rsid w:val="00193E59"/>
    <w:rsid w:val="001A3A19"/>
    <w:rsid w:val="001A6C21"/>
    <w:rsid w:val="001B19A1"/>
    <w:rsid w:val="001D0444"/>
    <w:rsid w:val="001D0621"/>
    <w:rsid w:val="001D0EA5"/>
    <w:rsid w:val="001D79D1"/>
    <w:rsid w:val="001E07D4"/>
    <w:rsid w:val="001E0F0B"/>
    <w:rsid w:val="001E15A1"/>
    <w:rsid w:val="001E2257"/>
    <w:rsid w:val="001E2986"/>
    <w:rsid w:val="001E77B1"/>
    <w:rsid w:val="001F0553"/>
    <w:rsid w:val="001F1CC8"/>
    <w:rsid w:val="00201857"/>
    <w:rsid w:val="00206C33"/>
    <w:rsid w:val="00207AF5"/>
    <w:rsid w:val="0021300D"/>
    <w:rsid w:val="002143F9"/>
    <w:rsid w:val="002169E9"/>
    <w:rsid w:val="00221C3D"/>
    <w:rsid w:val="0022396E"/>
    <w:rsid w:val="002345FF"/>
    <w:rsid w:val="002416B8"/>
    <w:rsid w:val="002418AB"/>
    <w:rsid w:val="002472B9"/>
    <w:rsid w:val="00251D27"/>
    <w:rsid w:val="002558A9"/>
    <w:rsid w:val="002658C5"/>
    <w:rsid w:val="00274C3A"/>
    <w:rsid w:val="00281470"/>
    <w:rsid w:val="002874D3"/>
    <w:rsid w:val="0029129C"/>
    <w:rsid w:val="00294155"/>
    <w:rsid w:val="00297A90"/>
    <w:rsid w:val="002B2FBA"/>
    <w:rsid w:val="002B3E3E"/>
    <w:rsid w:val="002B4E9D"/>
    <w:rsid w:val="002C3A12"/>
    <w:rsid w:val="002C6726"/>
    <w:rsid w:val="002D3D46"/>
    <w:rsid w:val="002E19D1"/>
    <w:rsid w:val="002E52C5"/>
    <w:rsid w:val="002E6821"/>
    <w:rsid w:val="002E6CC3"/>
    <w:rsid w:val="002F197F"/>
    <w:rsid w:val="002F42FE"/>
    <w:rsid w:val="002F6CB8"/>
    <w:rsid w:val="002F7279"/>
    <w:rsid w:val="00312F62"/>
    <w:rsid w:val="00313987"/>
    <w:rsid w:val="003211FE"/>
    <w:rsid w:val="00327A02"/>
    <w:rsid w:val="00334ACD"/>
    <w:rsid w:val="00335B01"/>
    <w:rsid w:val="00345ED2"/>
    <w:rsid w:val="00347902"/>
    <w:rsid w:val="003518BA"/>
    <w:rsid w:val="00365141"/>
    <w:rsid w:val="00374839"/>
    <w:rsid w:val="003752AC"/>
    <w:rsid w:val="003A5F2C"/>
    <w:rsid w:val="003B298B"/>
    <w:rsid w:val="003B3C07"/>
    <w:rsid w:val="003B480D"/>
    <w:rsid w:val="003B4CE7"/>
    <w:rsid w:val="003B4E7E"/>
    <w:rsid w:val="003C0F65"/>
    <w:rsid w:val="003C1312"/>
    <w:rsid w:val="003C18B1"/>
    <w:rsid w:val="003C58DC"/>
    <w:rsid w:val="003D4554"/>
    <w:rsid w:val="003E0273"/>
    <w:rsid w:val="003E07CD"/>
    <w:rsid w:val="003E7574"/>
    <w:rsid w:val="003F24A0"/>
    <w:rsid w:val="003F4601"/>
    <w:rsid w:val="003F65B0"/>
    <w:rsid w:val="003F7F40"/>
    <w:rsid w:val="0040699D"/>
    <w:rsid w:val="00422A6B"/>
    <w:rsid w:val="00422B86"/>
    <w:rsid w:val="004235DC"/>
    <w:rsid w:val="00451C5B"/>
    <w:rsid w:val="00451D9D"/>
    <w:rsid w:val="00456E81"/>
    <w:rsid w:val="00473685"/>
    <w:rsid w:val="00491037"/>
    <w:rsid w:val="004A5DBB"/>
    <w:rsid w:val="004B0F0B"/>
    <w:rsid w:val="004B65F4"/>
    <w:rsid w:val="004B664C"/>
    <w:rsid w:val="004C050B"/>
    <w:rsid w:val="004C6DFF"/>
    <w:rsid w:val="004D6484"/>
    <w:rsid w:val="004F0B12"/>
    <w:rsid w:val="004F0C51"/>
    <w:rsid w:val="004F71C0"/>
    <w:rsid w:val="004F7751"/>
    <w:rsid w:val="004F7AE6"/>
    <w:rsid w:val="004F7B5A"/>
    <w:rsid w:val="00503E37"/>
    <w:rsid w:val="00507098"/>
    <w:rsid w:val="005229F0"/>
    <w:rsid w:val="00524D68"/>
    <w:rsid w:val="00525CB7"/>
    <w:rsid w:val="00527AE1"/>
    <w:rsid w:val="005317EE"/>
    <w:rsid w:val="00545581"/>
    <w:rsid w:val="00552255"/>
    <w:rsid w:val="005555CE"/>
    <w:rsid w:val="005606F0"/>
    <w:rsid w:val="005674B5"/>
    <w:rsid w:val="005813EF"/>
    <w:rsid w:val="005822E5"/>
    <w:rsid w:val="00583D99"/>
    <w:rsid w:val="00591A19"/>
    <w:rsid w:val="005928AA"/>
    <w:rsid w:val="00595E4D"/>
    <w:rsid w:val="005A285C"/>
    <w:rsid w:val="005B07CA"/>
    <w:rsid w:val="005B0C2C"/>
    <w:rsid w:val="005D2863"/>
    <w:rsid w:val="005E1AFA"/>
    <w:rsid w:val="005E290E"/>
    <w:rsid w:val="005E2EC6"/>
    <w:rsid w:val="005F0697"/>
    <w:rsid w:val="006179B2"/>
    <w:rsid w:val="00630787"/>
    <w:rsid w:val="00630CAB"/>
    <w:rsid w:val="0063279F"/>
    <w:rsid w:val="00632F03"/>
    <w:rsid w:val="006365A7"/>
    <w:rsid w:val="00647E2B"/>
    <w:rsid w:val="00650475"/>
    <w:rsid w:val="00656BD6"/>
    <w:rsid w:val="006657DB"/>
    <w:rsid w:val="00666930"/>
    <w:rsid w:val="00673420"/>
    <w:rsid w:val="00673ECB"/>
    <w:rsid w:val="00674F30"/>
    <w:rsid w:val="00681A15"/>
    <w:rsid w:val="00683E3E"/>
    <w:rsid w:val="00685386"/>
    <w:rsid w:val="00691212"/>
    <w:rsid w:val="00691E97"/>
    <w:rsid w:val="006B0E3A"/>
    <w:rsid w:val="006B4011"/>
    <w:rsid w:val="006B5626"/>
    <w:rsid w:val="006C4583"/>
    <w:rsid w:val="006D4199"/>
    <w:rsid w:val="006D514E"/>
    <w:rsid w:val="006D7A23"/>
    <w:rsid w:val="006E29D6"/>
    <w:rsid w:val="006E2B9A"/>
    <w:rsid w:val="006E65C9"/>
    <w:rsid w:val="006E74C9"/>
    <w:rsid w:val="006F7A81"/>
    <w:rsid w:val="007008F2"/>
    <w:rsid w:val="00710C7A"/>
    <w:rsid w:val="007123C1"/>
    <w:rsid w:val="00715428"/>
    <w:rsid w:val="00720986"/>
    <w:rsid w:val="007225EC"/>
    <w:rsid w:val="00731BEC"/>
    <w:rsid w:val="00733456"/>
    <w:rsid w:val="0074325D"/>
    <w:rsid w:val="00754233"/>
    <w:rsid w:val="00755576"/>
    <w:rsid w:val="00757E55"/>
    <w:rsid w:val="00760B4F"/>
    <w:rsid w:val="00762E77"/>
    <w:rsid w:val="00771875"/>
    <w:rsid w:val="00774797"/>
    <w:rsid w:val="007774DF"/>
    <w:rsid w:val="00777F95"/>
    <w:rsid w:val="00782628"/>
    <w:rsid w:val="00782B92"/>
    <w:rsid w:val="00783FAC"/>
    <w:rsid w:val="00784370"/>
    <w:rsid w:val="00793F99"/>
    <w:rsid w:val="00797189"/>
    <w:rsid w:val="007A10BD"/>
    <w:rsid w:val="007A4910"/>
    <w:rsid w:val="007B0FC5"/>
    <w:rsid w:val="007B2CDE"/>
    <w:rsid w:val="007C2CE9"/>
    <w:rsid w:val="007C4224"/>
    <w:rsid w:val="007C6B8C"/>
    <w:rsid w:val="007E039C"/>
    <w:rsid w:val="007E03F5"/>
    <w:rsid w:val="007E09AD"/>
    <w:rsid w:val="007F034F"/>
    <w:rsid w:val="007F4E5D"/>
    <w:rsid w:val="0082349D"/>
    <w:rsid w:val="00825B47"/>
    <w:rsid w:val="008331D0"/>
    <w:rsid w:val="00846572"/>
    <w:rsid w:val="0084720A"/>
    <w:rsid w:val="008503FB"/>
    <w:rsid w:val="008511EA"/>
    <w:rsid w:val="008639D4"/>
    <w:rsid w:val="00873912"/>
    <w:rsid w:val="00884C28"/>
    <w:rsid w:val="008A7E8F"/>
    <w:rsid w:val="008B46D8"/>
    <w:rsid w:val="008D01C6"/>
    <w:rsid w:val="008D65F7"/>
    <w:rsid w:val="008D6FCB"/>
    <w:rsid w:val="008E38B3"/>
    <w:rsid w:val="008F78F4"/>
    <w:rsid w:val="00905ABA"/>
    <w:rsid w:val="0091370D"/>
    <w:rsid w:val="00921650"/>
    <w:rsid w:val="009235F2"/>
    <w:rsid w:val="00952B06"/>
    <w:rsid w:val="00961804"/>
    <w:rsid w:val="00965EC4"/>
    <w:rsid w:val="00981ED8"/>
    <w:rsid w:val="009834BA"/>
    <w:rsid w:val="00986E47"/>
    <w:rsid w:val="009879BE"/>
    <w:rsid w:val="00991B06"/>
    <w:rsid w:val="00994554"/>
    <w:rsid w:val="009950CD"/>
    <w:rsid w:val="009B0696"/>
    <w:rsid w:val="009B092B"/>
    <w:rsid w:val="009B2D8B"/>
    <w:rsid w:val="009B79E5"/>
    <w:rsid w:val="009C3833"/>
    <w:rsid w:val="009D04E7"/>
    <w:rsid w:val="009D5D1D"/>
    <w:rsid w:val="009D69C4"/>
    <w:rsid w:val="009E2C38"/>
    <w:rsid w:val="009E2ED4"/>
    <w:rsid w:val="009E7585"/>
    <w:rsid w:val="00A00A3F"/>
    <w:rsid w:val="00A204E4"/>
    <w:rsid w:val="00A20D53"/>
    <w:rsid w:val="00A25498"/>
    <w:rsid w:val="00A36A7E"/>
    <w:rsid w:val="00A4463F"/>
    <w:rsid w:val="00A5402D"/>
    <w:rsid w:val="00A62803"/>
    <w:rsid w:val="00A7067B"/>
    <w:rsid w:val="00A87803"/>
    <w:rsid w:val="00A948E0"/>
    <w:rsid w:val="00AA3AB9"/>
    <w:rsid w:val="00AB1CD4"/>
    <w:rsid w:val="00AB6877"/>
    <w:rsid w:val="00AB6CF3"/>
    <w:rsid w:val="00AC5E35"/>
    <w:rsid w:val="00AC6C66"/>
    <w:rsid w:val="00AE0909"/>
    <w:rsid w:val="00AE3F55"/>
    <w:rsid w:val="00AE421C"/>
    <w:rsid w:val="00AE6C66"/>
    <w:rsid w:val="00B05DE1"/>
    <w:rsid w:val="00B07B7E"/>
    <w:rsid w:val="00B13289"/>
    <w:rsid w:val="00B20768"/>
    <w:rsid w:val="00B256E7"/>
    <w:rsid w:val="00B31025"/>
    <w:rsid w:val="00B524CC"/>
    <w:rsid w:val="00B542F5"/>
    <w:rsid w:val="00B5434D"/>
    <w:rsid w:val="00B62625"/>
    <w:rsid w:val="00BA1CB6"/>
    <w:rsid w:val="00BA51BE"/>
    <w:rsid w:val="00BD0677"/>
    <w:rsid w:val="00BD5B04"/>
    <w:rsid w:val="00BD5BAC"/>
    <w:rsid w:val="00BE6C47"/>
    <w:rsid w:val="00BF3AB0"/>
    <w:rsid w:val="00BF674F"/>
    <w:rsid w:val="00BF797C"/>
    <w:rsid w:val="00C07706"/>
    <w:rsid w:val="00C22FC8"/>
    <w:rsid w:val="00C23118"/>
    <w:rsid w:val="00C50225"/>
    <w:rsid w:val="00C5356C"/>
    <w:rsid w:val="00C57689"/>
    <w:rsid w:val="00C6616D"/>
    <w:rsid w:val="00C67BB7"/>
    <w:rsid w:val="00C919A1"/>
    <w:rsid w:val="00CC7002"/>
    <w:rsid w:val="00CD3787"/>
    <w:rsid w:val="00CE093B"/>
    <w:rsid w:val="00CE7CCB"/>
    <w:rsid w:val="00CF1A8E"/>
    <w:rsid w:val="00D075C3"/>
    <w:rsid w:val="00D07721"/>
    <w:rsid w:val="00D12E55"/>
    <w:rsid w:val="00D14BCA"/>
    <w:rsid w:val="00D15A40"/>
    <w:rsid w:val="00D23276"/>
    <w:rsid w:val="00D335FF"/>
    <w:rsid w:val="00D3695C"/>
    <w:rsid w:val="00D40EC4"/>
    <w:rsid w:val="00D40F8A"/>
    <w:rsid w:val="00D55B4D"/>
    <w:rsid w:val="00D57442"/>
    <w:rsid w:val="00D7137F"/>
    <w:rsid w:val="00D750F0"/>
    <w:rsid w:val="00D845C9"/>
    <w:rsid w:val="00D90D04"/>
    <w:rsid w:val="00D93B4C"/>
    <w:rsid w:val="00DA01B7"/>
    <w:rsid w:val="00DB65C7"/>
    <w:rsid w:val="00DC67AE"/>
    <w:rsid w:val="00DD44B2"/>
    <w:rsid w:val="00DD4DC0"/>
    <w:rsid w:val="00DE1DDD"/>
    <w:rsid w:val="00DE37DE"/>
    <w:rsid w:val="00DE4638"/>
    <w:rsid w:val="00DF4509"/>
    <w:rsid w:val="00E14C68"/>
    <w:rsid w:val="00E21CEA"/>
    <w:rsid w:val="00E263F3"/>
    <w:rsid w:val="00E35A11"/>
    <w:rsid w:val="00E45394"/>
    <w:rsid w:val="00E56E51"/>
    <w:rsid w:val="00E63DC4"/>
    <w:rsid w:val="00E65EA8"/>
    <w:rsid w:val="00E71E70"/>
    <w:rsid w:val="00E720B5"/>
    <w:rsid w:val="00E73305"/>
    <w:rsid w:val="00E83A15"/>
    <w:rsid w:val="00E84A74"/>
    <w:rsid w:val="00E8592A"/>
    <w:rsid w:val="00E92977"/>
    <w:rsid w:val="00E9664A"/>
    <w:rsid w:val="00EA7411"/>
    <w:rsid w:val="00EC049F"/>
    <w:rsid w:val="00EC56A9"/>
    <w:rsid w:val="00EC70DC"/>
    <w:rsid w:val="00EC7B51"/>
    <w:rsid w:val="00ED4BC8"/>
    <w:rsid w:val="00ED5A7C"/>
    <w:rsid w:val="00F0026A"/>
    <w:rsid w:val="00F01FCD"/>
    <w:rsid w:val="00F03494"/>
    <w:rsid w:val="00F079C8"/>
    <w:rsid w:val="00F07DB3"/>
    <w:rsid w:val="00F10289"/>
    <w:rsid w:val="00F10B35"/>
    <w:rsid w:val="00F1309A"/>
    <w:rsid w:val="00F21497"/>
    <w:rsid w:val="00F25A6F"/>
    <w:rsid w:val="00F3279E"/>
    <w:rsid w:val="00F35D72"/>
    <w:rsid w:val="00F40DD3"/>
    <w:rsid w:val="00F42DD9"/>
    <w:rsid w:val="00F67564"/>
    <w:rsid w:val="00F81546"/>
    <w:rsid w:val="00F83A94"/>
    <w:rsid w:val="00F96147"/>
    <w:rsid w:val="00FA05B1"/>
    <w:rsid w:val="00FA499E"/>
    <w:rsid w:val="00FA50FA"/>
    <w:rsid w:val="00FB0D09"/>
    <w:rsid w:val="00FB3176"/>
    <w:rsid w:val="00FD3679"/>
    <w:rsid w:val="00FD3B5B"/>
    <w:rsid w:val="00FD3F4F"/>
    <w:rsid w:val="00FD6003"/>
    <w:rsid w:val="00FE5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8EAB1"/>
  <w15:docId w15:val="{C7ABBC73-F345-40E6-847F-8DFF092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55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F0553"/>
    <w:pPr>
      <w:keepNext/>
      <w:tabs>
        <w:tab w:val="left" w:pos="3525"/>
      </w:tabs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1F05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F0553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qFormat/>
    <w:rsid w:val="001F0553"/>
    <w:pPr>
      <w:keepNext/>
      <w:ind w:left="-180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F0553"/>
    <w:pPr>
      <w:keepNext/>
      <w:jc w:val="center"/>
      <w:outlineLvl w:val="4"/>
    </w:pPr>
    <w:rPr>
      <w:b/>
      <w:spacing w:val="54"/>
      <w:sz w:val="18"/>
    </w:rPr>
  </w:style>
  <w:style w:type="paragraph" w:styleId="6">
    <w:name w:val="heading 6"/>
    <w:basedOn w:val="a"/>
    <w:next w:val="a"/>
    <w:link w:val="60"/>
    <w:uiPriority w:val="9"/>
    <w:qFormat/>
    <w:rsid w:val="001F0553"/>
    <w:pPr>
      <w:keepNext/>
      <w:outlineLvl w:val="5"/>
    </w:pPr>
    <w:rPr>
      <w:b/>
      <w:sz w:val="23"/>
    </w:rPr>
  </w:style>
  <w:style w:type="paragraph" w:styleId="7">
    <w:name w:val="heading 7"/>
    <w:basedOn w:val="a"/>
    <w:next w:val="a"/>
    <w:link w:val="70"/>
    <w:uiPriority w:val="9"/>
    <w:qFormat/>
    <w:rsid w:val="001F0553"/>
    <w:pPr>
      <w:keepNext/>
      <w:tabs>
        <w:tab w:val="left" w:pos="3525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1F0553"/>
    <w:pPr>
      <w:keepNext/>
      <w:ind w:left="-180"/>
      <w:outlineLvl w:val="7"/>
    </w:pPr>
    <w:rPr>
      <w:b/>
      <w:sz w:val="23"/>
    </w:rPr>
  </w:style>
  <w:style w:type="paragraph" w:styleId="9">
    <w:name w:val="heading 9"/>
    <w:basedOn w:val="a"/>
    <w:next w:val="a"/>
    <w:link w:val="90"/>
    <w:uiPriority w:val="9"/>
    <w:qFormat/>
    <w:rsid w:val="001F0553"/>
    <w:pPr>
      <w:keepNext/>
      <w:ind w:left="-180"/>
      <w:outlineLvl w:val="8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5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05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05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055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055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055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F055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055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0553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ody Text Indent"/>
    <w:basedOn w:val="a"/>
    <w:link w:val="a4"/>
    <w:uiPriority w:val="99"/>
    <w:rsid w:val="001F0553"/>
    <w:pPr>
      <w:ind w:left="-18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F0553"/>
    <w:rPr>
      <w:sz w:val="24"/>
      <w:szCs w:val="24"/>
    </w:rPr>
  </w:style>
  <w:style w:type="character" w:styleId="a5">
    <w:name w:val="Emphasis"/>
    <w:basedOn w:val="a0"/>
    <w:uiPriority w:val="20"/>
    <w:qFormat/>
    <w:rsid w:val="001F0553"/>
    <w:rPr>
      <w:rFonts w:cs="Times New Roman"/>
      <w:i/>
    </w:rPr>
  </w:style>
  <w:style w:type="paragraph" w:styleId="a6">
    <w:name w:val="Body Text"/>
    <w:basedOn w:val="a"/>
    <w:link w:val="a7"/>
    <w:uiPriority w:val="99"/>
    <w:rsid w:val="001F0553"/>
    <w:rPr>
      <w:sz w:val="28"/>
    </w:rPr>
  </w:style>
  <w:style w:type="character" w:customStyle="1" w:styleId="a7">
    <w:name w:val="Основной текст Знак"/>
    <w:basedOn w:val="a0"/>
    <w:link w:val="a6"/>
    <w:uiPriority w:val="99"/>
    <w:semiHidden/>
    <w:rsid w:val="001F0553"/>
    <w:rPr>
      <w:sz w:val="24"/>
      <w:szCs w:val="24"/>
    </w:rPr>
  </w:style>
  <w:style w:type="paragraph" w:styleId="21">
    <w:name w:val="Body Text 2"/>
    <w:basedOn w:val="a"/>
    <w:link w:val="22"/>
    <w:uiPriority w:val="99"/>
    <w:rsid w:val="001F0553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F0553"/>
    <w:rPr>
      <w:sz w:val="24"/>
      <w:szCs w:val="24"/>
    </w:rPr>
  </w:style>
  <w:style w:type="paragraph" w:styleId="31">
    <w:name w:val="Body Text 3"/>
    <w:basedOn w:val="a"/>
    <w:link w:val="32"/>
    <w:uiPriority w:val="99"/>
    <w:rsid w:val="001F0553"/>
    <w:rPr>
      <w:b/>
      <w:sz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0553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1F0553"/>
    <w:pPr>
      <w:ind w:left="-180"/>
      <w:jc w:val="center"/>
    </w:pPr>
    <w:rPr>
      <w:b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F0553"/>
    <w:rPr>
      <w:sz w:val="24"/>
      <w:szCs w:val="24"/>
    </w:rPr>
  </w:style>
  <w:style w:type="paragraph" w:styleId="a8">
    <w:name w:val="caption"/>
    <w:basedOn w:val="a"/>
    <w:next w:val="a"/>
    <w:uiPriority w:val="35"/>
    <w:qFormat/>
    <w:rsid w:val="001F0553"/>
    <w:pPr>
      <w:ind w:left="-180"/>
      <w:jc w:val="center"/>
    </w:pPr>
    <w:rPr>
      <w:sz w:val="28"/>
    </w:rPr>
  </w:style>
  <w:style w:type="paragraph" w:styleId="33">
    <w:name w:val="Body Text Indent 3"/>
    <w:basedOn w:val="a"/>
    <w:link w:val="34"/>
    <w:uiPriority w:val="99"/>
    <w:rsid w:val="001F0553"/>
    <w:pPr>
      <w:ind w:left="-180"/>
      <w:jc w:val="center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1F0553"/>
    <w:rPr>
      <w:sz w:val="16"/>
      <w:szCs w:val="16"/>
    </w:rPr>
  </w:style>
  <w:style w:type="table" w:styleId="a9">
    <w:name w:val="Table Grid"/>
    <w:basedOn w:val="a1"/>
    <w:uiPriority w:val="59"/>
    <w:rsid w:val="004B6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4F77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0553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FB0D09"/>
    <w:pPr>
      <w:suppressLineNumbers/>
      <w:suppressAutoHyphens/>
    </w:pPr>
    <w:rPr>
      <w:lang w:eastAsia="ar-SA"/>
    </w:rPr>
  </w:style>
  <w:style w:type="paragraph" w:styleId="ad">
    <w:name w:val="Document Map"/>
    <w:basedOn w:val="a"/>
    <w:link w:val="ae"/>
    <w:uiPriority w:val="99"/>
    <w:rsid w:val="008511EA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locked/>
    <w:rsid w:val="008511E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D1C15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D1C15"/>
    <w:rPr>
      <w:rFonts w:cs="Times New Roman"/>
      <w:sz w:val="24"/>
      <w:szCs w:val="24"/>
    </w:rPr>
  </w:style>
  <w:style w:type="paragraph" w:styleId="af3">
    <w:name w:val="List Paragraph"/>
    <w:basedOn w:val="a"/>
    <w:uiPriority w:val="99"/>
    <w:qFormat/>
    <w:rsid w:val="007718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C6726"/>
  </w:style>
  <w:style w:type="character" w:customStyle="1" w:styleId="af4">
    <w:name w:val="Основной текст_"/>
    <w:link w:val="25"/>
    <w:rsid w:val="003D4554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f4"/>
    <w:rsid w:val="003D4554"/>
    <w:pPr>
      <w:shd w:val="clear" w:color="auto" w:fill="FFFFFF"/>
      <w:spacing w:after="600" w:line="326" w:lineRule="exact"/>
      <w:jc w:val="center"/>
    </w:pPr>
    <w:rPr>
      <w:sz w:val="27"/>
      <w:szCs w:val="27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4F71C0"/>
    <w:pPr>
      <w:spacing w:before="100" w:beforeAutospacing="1" w:after="100" w:afterAutospacing="1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4F7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2;&#1086;&#1077;&#1085;&#1085;&#1086;&#1084;&#1091;%20&#1082;&#1086;&#1084;&#1080;&#1089;&#1089;&#1072;&#1088;&#1091;%20&#1075;%20&#1052;&#1086;&#1089;&#1082;&#107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CDA7B-EF72-435C-AA19-45D6A2EC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Военному комиссару г Москвы.dot</Template>
  <TotalTime>209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ОВК Коптевского района</dc:creator>
  <cp:lastModifiedBy>PC</cp:lastModifiedBy>
  <cp:revision>25</cp:revision>
  <cp:lastPrinted>2021-12-22T09:47:00Z</cp:lastPrinted>
  <dcterms:created xsi:type="dcterms:W3CDTF">2023-01-09T11:04:00Z</dcterms:created>
  <dcterms:modified xsi:type="dcterms:W3CDTF">2023-03-14T20:39:00Z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-1443501899</vt:i4>
  </property>
</Properties>
</file>