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11" w:rsidRPr="00E61AC9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AC9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тчет о проделанной работе за 20</w:t>
      </w:r>
      <w:r w:rsidRPr="00A3522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61AC9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p w:rsidR="005B2611" w:rsidRPr="00E61AC9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AC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Восточный </w:t>
      </w:r>
    </w:p>
    <w:p w:rsidR="005B2611" w:rsidRPr="00E61AC9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AC9">
        <w:rPr>
          <w:rFonts w:ascii="Times New Roman" w:hAnsi="Times New Roman" w:cs="Times New Roman"/>
          <w:b/>
          <w:bCs/>
          <w:sz w:val="28"/>
          <w:szCs w:val="28"/>
        </w:rPr>
        <w:t>Готовец Юлии Анатольевны (избирательный округ № 2)</w:t>
      </w:r>
    </w:p>
    <w:p w:rsidR="005B2611" w:rsidRPr="00E61AC9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2611" w:rsidRPr="00E61AC9" w:rsidRDefault="005B261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муниципального округа Восточный предлагается отчет о результатах деятельности за 2018 год.</w:t>
      </w:r>
    </w:p>
    <w:p w:rsidR="005B2611" w:rsidRPr="00E61AC9" w:rsidRDefault="005B261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E61AC9" w:rsidRDefault="005B2611" w:rsidP="005614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AC9">
        <w:rPr>
          <w:rFonts w:ascii="Times New Roman" w:hAnsi="Times New Roman" w:cs="Times New Roman"/>
          <w:sz w:val="28"/>
          <w:szCs w:val="28"/>
          <w:u w:val="single"/>
        </w:rPr>
        <w:t>Участие в работе заседаний Совета депутатов.</w:t>
      </w:r>
    </w:p>
    <w:p w:rsidR="005B2611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Pr="00A35229">
        <w:rPr>
          <w:rFonts w:ascii="Times New Roman" w:hAnsi="Times New Roman" w:cs="Times New Roman"/>
          <w:sz w:val="28"/>
          <w:szCs w:val="28"/>
        </w:rPr>
        <w:t>20</w:t>
      </w:r>
      <w:r w:rsidRPr="00E61AC9">
        <w:rPr>
          <w:rFonts w:ascii="Times New Roman" w:hAnsi="Times New Roman" w:cs="Times New Roman"/>
          <w:sz w:val="28"/>
          <w:szCs w:val="28"/>
        </w:rPr>
        <w:t xml:space="preserve"> году состоялось </w:t>
      </w:r>
      <w:r w:rsidRPr="00A35229">
        <w:rPr>
          <w:rFonts w:ascii="Times New Roman" w:hAnsi="Times New Roman" w:cs="Times New Roman"/>
          <w:sz w:val="28"/>
          <w:szCs w:val="28"/>
        </w:rPr>
        <w:t>9</w:t>
      </w:r>
      <w:r w:rsidRPr="00E61AC9">
        <w:rPr>
          <w:rFonts w:ascii="Times New Roman" w:hAnsi="Times New Roman" w:cs="Times New Roman"/>
          <w:sz w:val="28"/>
          <w:szCs w:val="28"/>
        </w:rPr>
        <w:t xml:space="preserve"> заседаний Совета депутатов. </w:t>
      </w:r>
    </w:p>
    <w:p w:rsidR="005B2611" w:rsidRPr="00E61AC9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Мною, как депутатом, на заседаниях были озвучены следующие предложения:</w:t>
      </w:r>
    </w:p>
    <w:p w:rsidR="005B2611" w:rsidRPr="00E61AC9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 xml:space="preserve">- обустройство пешеходной сети, </w:t>
      </w:r>
      <w:r>
        <w:rPr>
          <w:rFonts w:ascii="Times New Roman" w:hAnsi="Times New Roman" w:cs="Times New Roman"/>
          <w:sz w:val="28"/>
          <w:szCs w:val="28"/>
        </w:rPr>
        <w:t>от Центра социального обслуживания района к Южному парку</w:t>
      </w:r>
      <w:r w:rsidRPr="00E61AC9">
        <w:rPr>
          <w:rFonts w:ascii="Times New Roman" w:hAnsi="Times New Roman" w:cs="Times New Roman"/>
          <w:sz w:val="28"/>
          <w:szCs w:val="28"/>
        </w:rPr>
        <w:t>;</w:t>
      </w:r>
    </w:p>
    <w:p w:rsidR="005B2611" w:rsidRPr="00E61AC9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- по организации спортивных мероприятий, в частности внесение корректировок в плане ГБУ «СДЦ «Контакт» по проведению футбольных турниров в равных частях в пос</w:t>
      </w:r>
      <w:r>
        <w:rPr>
          <w:rFonts w:ascii="Times New Roman" w:hAnsi="Times New Roman" w:cs="Times New Roman"/>
          <w:sz w:val="28"/>
          <w:szCs w:val="28"/>
        </w:rPr>
        <w:t>елке</w:t>
      </w:r>
      <w:r w:rsidRPr="00E61AC9">
        <w:rPr>
          <w:rFonts w:ascii="Times New Roman" w:hAnsi="Times New Roman" w:cs="Times New Roman"/>
          <w:sz w:val="28"/>
          <w:szCs w:val="28"/>
        </w:rPr>
        <w:t xml:space="preserve"> Акулово и пос. Восточный.</w:t>
      </w:r>
    </w:p>
    <w:p w:rsidR="005B2611" w:rsidRPr="00E61AC9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Из них 1-й вопрос по объективным причинам не удалось решить в отчетный период, но они взяты мною на контроль для реализации их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61AC9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B2611" w:rsidRPr="00E61AC9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E61AC9" w:rsidRDefault="005B2611" w:rsidP="005D0E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AC9">
        <w:rPr>
          <w:rFonts w:ascii="Times New Roman" w:hAnsi="Times New Roman" w:cs="Times New Roman"/>
          <w:sz w:val="28"/>
          <w:szCs w:val="28"/>
          <w:u w:val="single"/>
        </w:rPr>
        <w:t xml:space="preserve">Работа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постоянных </w:t>
      </w:r>
      <w:r w:rsidRPr="00E61AC9">
        <w:rPr>
          <w:rFonts w:ascii="Times New Roman" w:hAnsi="Times New Roman" w:cs="Times New Roman"/>
          <w:sz w:val="28"/>
          <w:szCs w:val="28"/>
          <w:u w:val="single"/>
        </w:rPr>
        <w:t>комиссиях Совета депутатов.</w:t>
      </w:r>
    </w:p>
    <w:p w:rsidR="005B2611" w:rsidRPr="00E61AC9" w:rsidRDefault="005B2611" w:rsidP="002A5F5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61AC9">
        <w:rPr>
          <w:rFonts w:ascii="Times New Roman" w:hAnsi="Times New Roman" w:cs="Times New Roman"/>
          <w:color w:val="000000"/>
          <w:sz w:val="28"/>
          <w:szCs w:val="28"/>
        </w:rPr>
        <w:t>В рамках осуществления своих полномочий депутата, являюсь членом постоянных комиссий Совета депутатов муниципального округа Восточный по социально-культурной политике и</w:t>
      </w:r>
      <w:r w:rsidRPr="00E61AC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61AC9">
        <w:rPr>
          <w:rFonts w:ascii="Times New Roman" w:hAnsi="Times New Roman" w:cs="Times New Roman"/>
          <w:color w:val="000000"/>
          <w:sz w:val="28"/>
          <w:szCs w:val="28"/>
        </w:rPr>
        <w:t> бюджетно-финансовой района Восточный город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Москвы. Всего было проведено </w:t>
      </w:r>
      <w:r w:rsidRPr="00E61AC9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заседания.</w:t>
      </w:r>
    </w:p>
    <w:p w:rsidR="005B2611" w:rsidRDefault="005B2611" w:rsidP="002A5F5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На заседании комиссии по социально-культурной политике обсуждались вопросы:</w:t>
      </w:r>
    </w:p>
    <w:p w:rsidR="005B2611" w:rsidRDefault="005B2611" w:rsidP="002A5F5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подготовка проекта решения «О проведении дополнительных мероприятий по социально-экономическому развитию района Восточный в 2020 году  за счет средств экономии» - подготовка проекта решения и согласования сводного плана мероприятий по досуговой, социально-воспитательной, физкультурно-оздоровительной и спортивной работе с населением по месту жительства ежеквартально;</w:t>
      </w:r>
    </w:p>
    <w:p w:rsidR="005B2611" w:rsidRPr="00E61AC9" w:rsidRDefault="005B2611" w:rsidP="002A5F5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подготовка проекта решения «О проведении дополнительных мероприятий по социально-экономическому развитию района Восточный в 2020 году».</w:t>
      </w:r>
    </w:p>
    <w:p w:rsidR="005B2611" w:rsidRPr="00E61AC9" w:rsidRDefault="005B2611" w:rsidP="00ED2EF0">
      <w:pPr>
        <w:pStyle w:val="msonormalmailrucssattributepostfixmailrucssattributepostfixmailrucssattributepostfix"/>
        <w:shd w:val="clear" w:color="auto" w:fill="FFFFFF"/>
        <w:tabs>
          <w:tab w:val="left" w:pos="18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-  об организации новогоднего поздравления от депутатов муниципального округа Восточный.</w:t>
      </w:r>
    </w:p>
    <w:p w:rsidR="005B2611" w:rsidRPr="00E61AC9" w:rsidRDefault="005B2611" w:rsidP="00ED2EF0">
      <w:pPr>
        <w:pStyle w:val="msonormalmailrucssattributepostfixmailrucssattributepostfixmailrucssattributepostfix"/>
        <w:shd w:val="clear" w:color="auto" w:fill="FFFFFF"/>
        <w:tabs>
          <w:tab w:val="left" w:pos="18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B2611" w:rsidRPr="00E61AC9" w:rsidRDefault="005B2611" w:rsidP="002A5F5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В качестве приглашенного депутата принимала участие в работе 3-х заседаниях комиссии по развитию муниципального округа, где поднимались вопросы:</w:t>
      </w:r>
    </w:p>
    <w:p w:rsidR="005B2611" w:rsidRPr="00E61AC9" w:rsidRDefault="005B2611" w:rsidP="002A5F5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- озеленения района Восточный;</w:t>
      </w:r>
    </w:p>
    <w:p w:rsidR="005B2611" w:rsidRPr="00E61AC9" w:rsidRDefault="005B2611" w:rsidP="00ED2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- комиссионная проверка работ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состоянию детских и спортивных площадок в районе</w:t>
      </w:r>
      <w:r w:rsidRPr="00E61AC9">
        <w:rPr>
          <w:rFonts w:ascii="Times New Roman" w:hAnsi="Times New Roman" w:cs="Times New Roman"/>
          <w:sz w:val="28"/>
          <w:szCs w:val="28"/>
        </w:rPr>
        <w:t>;</w:t>
      </w:r>
    </w:p>
    <w:p w:rsidR="005B2611" w:rsidRPr="00E61AC9" w:rsidRDefault="005B2611" w:rsidP="00ED2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- по уборке территории района;</w:t>
      </w:r>
    </w:p>
    <w:p w:rsidR="005B2611" w:rsidRPr="00E61AC9" w:rsidRDefault="005B2611" w:rsidP="00ED2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- комиссионная проверка работ, проводимых Фондом капитального ремонта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C9">
        <w:rPr>
          <w:rFonts w:ascii="Times New Roman" w:hAnsi="Times New Roman" w:cs="Times New Roman"/>
          <w:sz w:val="28"/>
          <w:szCs w:val="28"/>
        </w:rPr>
        <w:t>Москвы.</w:t>
      </w:r>
    </w:p>
    <w:p w:rsidR="005B2611" w:rsidRPr="00E61AC9" w:rsidRDefault="005B2611" w:rsidP="005D0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2611" w:rsidRPr="00E61AC9" w:rsidRDefault="005B2611" w:rsidP="00B536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AC9">
        <w:rPr>
          <w:rFonts w:ascii="Times New Roman" w:hAnsi="Times New Roman" w:cs="Times New Roman"/>
          <w:sz w:val="28"/>
          <w:szCs w:val="28"/>
          <w:u w:val="single"/>
        </w:rPr>
        <w:t xml:space="preserve">Работа с обращениями жителей. </w:t>
      </w:r>
    </w:p>
    <w:p w:rsidR="005B2611" w:rsidRDefault="005B261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Прием жителей района</w:t>
      </w:r>
      <w:r>
        <w:rPr>
          <w:rFonts w:ascii="Times New Roman" w:hAnsi="Times New Roman" w:cs="Times New Roman"/>
          <w:sz w:val="28"/>
          <w:szCs w:val="28"/>
        </w:rPr>
        <w:t xml:space="preserve"> важная часть моей работы. Приемы</w:t>
      </w:r>
      <w:r w:rsidRPr="00E61AC9">
        <w:rPr>
          <w:rFonts w:ascii="Times New Roman" w:hAnsi="Times New Roman" w:cs="Times New Roman"/>
          <w:sz w:val="28"/>
          <w:szCs w:val="28"/>
        </w:rPr>
        <w:t xml:space="preserve"> осуществлял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61AC9">
        <w:rPr>
          <w:rFonts w:ascii="Times New Roman" w:hAnsi="Times New Roman" w:cs="Times New Roman"/>
          <w:sz w:val="28"/>
          <w:szCs w:val="28"/>
        </w:rPr>
        <w:t xml:space="preserve"> лично</w:t>
      </w:r>
      <w:r>
        <w:rPr>
          <w:rFonts w:ascii="Times New Roman" w:hAnsi="Times New Roman" w:cs="Times New Roman"/>
          <w:sz w:val="28"/>
          <w:szCs w:val="28"/>
        </w:rPr>
        <w:t xml:space="preserve"> и в дистанционном режиме посредством видеозвонков и видеоконференций. В ноябре была организована </w:t>
      </w:r>
      <w:r w:rsidRPr="004F1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онлайн-встреча на тему: «Социальная поддержка семей», организованной мною в рамках недели приёма граждан партии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F1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Единая Россия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F1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Также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встрече приняла участие И.о. заведующего отделением</w:t>
      </w:r>
      <w:r w:rsidRPr="004F1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диагностики Соколиная гора Виктория Тимофеева и представители родительской общественности.</w:t>
      </w:r>
    </w:p>
    <w:p w:rsidR="005B2611" w:rsidRDefault="005B261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также принимала устные обращения жителей и </w:t>
      </w:r>
      <w:r w:rsidRPr="00E61AC9">
        <w:rPr>
          <w:rFonts w:ascii="Times New Roman" w:hAnsi="Times New Roman" w:cs="Times New Roman"/>
          <w:sz w:val="28"/>
          <w:szCs w:val="28"/>
        </w:rPr>
        <w:t xml:space="preserve">письменно в электронном виде. Всего за отчетный период </w:t>
      </w:r>
      <w:r>
        <w:rPr>
          <w:rFonts w:ascii="Times New Roman" w:hAnsi="Times New Roman" w:cs="Times New Roman"/>
          <w:sz w:val="28"/>
          <w:szCs w:val="28"/>
        </w:rPr>
        <w:t>ко мне поступило 42</w:t>
      </w:r>
      <w:r w:rsidRPr="00E61AC9">
        <w:rPr>
          <w:rFonts w:ascii="Times New Roman" w:hAnsi="Times New Roman" w:cs="Times New Roman"/>
          <w:sz w:val="28"/>
          <w:szCs w:val="28"/>
        </w:rPr>
        <w:t xml:space="preserve"> обращений по вопросам: благоустройства, досуга жителей, </w:t>
      </w:r>
      <w:r>
        <w:rPr>
          <w:rFonts w:ascii="Times New Roman" w:hAnsi="Times New Roman" w:cs="Times New Roman"/>
          <w:sz w:val="28"/>
          <w:szCs w:val="28"/>
        </w:rPr>
        <w:t xml:space="preserve">развитию спорта, </w:t>
      </w:r>
      <w:r w:rsidRPr="00E61AC9">
        <w:rPr>
          <w:rFonts w:ascii="Times New Roman" w:hAnsi="Times New Roman" w:cs="Times New Roman"/>
          <w:sz w:val="28"/>
          <w:szCs w:val="28"/>
        </w:rPr>
        <w:t xml:space="preserve">устройства детей в детский сад, уборки дворовых территорий,  </w:t>
      </w:r>
      <w:r>
        <w:rPr>
          <w:rFonts w:ascii="Times New Roman" w:hAnsi="Times New Roman" w:cs="Times New Roman"/>
          <w:sz w:val="28"/>
          <w:szCs w:val="28"/>
        </w:rPr>
        <w:t>капитальному</w:t>
      </w:r>
      <w:r w:rsidRPr="00E61AC9">
        <w:rPr>
          <w:rFonts w:ascii="Times New Roman" w:hAnsi="Times New Roman" w:cs="Times New Roman"/>
          <w:sz w:val="28"/>
          <w:szCs w:val="28"/>
        </w:rPr>
        <w:t xml:space="preserve"> ремонту </w:t>
      </w:r>
      <w:r>
        <w:rPr>
          <w:rFonts w:ascii="Times New Roman" w:hAnsi="Times New Roman" w:cs="Times New Roman"/>
          <w:sz w:val="28"/>
          <w:szCs w:val="28"/>
        </w:rPr>
        <w:t>домов</w:t>
      </w:r>
      <w:r w:rsidRPr="00E61AC9">
        <w:rPr>
          <w:rFonts w:ascii="Times New Roman" w:hAnsi="Times New Roman" w:cs="Times New Roman"/>
          <w:sz w:val="28"/>
          <w:szCs w:val="28"/>
        </w:rPr>
        <w:t>, организации безопасности дорожного движения, по работе отделения Сбербанка.</w:t>
      </w:r>
      <w:r>
        <w:rPr>
          <w:rFonts w:ascii="Times New Roman" w:hAnsi="Times New Roman" w:cs="Times New Roman"/>
          <w:sz w:val="28"/>
          <w:szCs w:val="28"/>
        </w:rPr>
        <w:t xml:space="preserve"> 13 обращений</w:t>
      </w:r>
      <w:r w:rsidRPr="00E61AC9">
        <w:rPr>
          <w:rFonts w:ascii="Times New Roman" w:hAnsi="Times New Roman" w:cs="Times New Roman"/>
          <w:sz w:val="28"/>
          <w:szCs w:val="28"/>
        </w:rPr>
        <w:t xml:space="preserve"> поступили лично в рамках ежемесячного приема граждан в соответствии с утвержденным графиком приемов. Многие вопросы решены совместно с управой района, ГБУ «Жилищник района Восточный», ГБУ «СДЦ «Контакт» и филиалом «Восточный», ГБУ ТЦСО «Восточное Измайлово».</w:t>
      </w:r>
    </w:p>
    <w:p w:rsidR="005B2611" w:rsidRDefault="005B261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Default="005B261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моей работы в 2020 году занимает контроль за проведением работ в рамках капитального ремонта дома ул. 9 Мая д.20. Еженедельные комиссионные выходы совместно с жителями, а также с представителями подрядчика, ГБУ «Жилищник»  и сотрудником Фонда капитального ремонта.</w:t>
      </w:r>
    </w:p>
    <w:p w:rsidR="005B2611" w:rsidRPr="00E61AC9" w:rsidRDefault="005B261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были составлены 3 акта, с последующем практически ежедневым контролем за устранением выявленных замечаний. Работа велась в плотном взаимодействии с неравнодушными жителями дома, за что выражаю им огромную благодарность. Благодаря совместным усилиям, все работы выполнены удовлетворительно и закрыты.</w:t>
      </w:r>
    </w:p>
    <w:p w:rsidR="005B2611" w:rsidRPr="00E61AC9" w:rsidRDefault="005B2611" w:rsidP="00EB3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AC9">
        <w:rPr>
          <w:rFonts w:ascii="Times New Roman" w:hAnsi="Times New Roman" w:cs="Times New Roman"/>
          <w:sz w:val="28"/>
          <w:szCs w:val="28"/>
          <w:u w:val="single"/>
        </w:rPr>
        <w:t>4. Иная деятельность.</w:t>
      </w: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 xml:space="preserve">- оказала содействие в организации бесплатной секции по </w:t>
      </w:r>
      <w:r>
        <w:rPr>
          <w:rFonts w:ascii="Times New Roman" w:hAnsi="Times New Roman" w:cs="Times New Roman"/>
          <w:sz w:val="28"/>
          <w:szCs w:val="28"/>
        </w:rPr>
        <w:t>хоккею на траве</w:t>
      </w:r>
      <w:r w:rsidRPr="00E61AC9">
        <w:rPr>
          <w:rFonts w:ascii="Times New Roman" w:hAnsi="Times New Roman" w:cs="Times New Roman"/>
          <w:sz w:val="28"/>
          <w:szCs w:val="28"/>
        </w:rPr>
        <w:t xml:space="preserve"> на базе  ГБУ «СДЦ «Контакт»;</w:t>
      </w: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 xml:space="preserve">-  мною был взят на контроль ремонт </w:t>
      </w:r>
      <w:r>
        <w:rPr>
          <w:rFonts w:ascii="Times New Roman" w:hAnsi="Times New Roman" w:cs="Times New Roman"/>
          <w:sz w:val="28"/>
          <w:szCs w:val="28"/>
        </w:rPr>
        <w:t>ограждения</w:t>
      </w:r>
      <w:r w:rsidRPr="00E61AC9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спортивной</w:t>
      </w:r>
      <w:r w:rsidRPr="00E61AC9">
        <w:rPr>
          <w:rFonts w:ascii="Times New Roman" w:hAnsi="Times New Roman" w:cs="Times New Roman"/>
          <w:sz w:val="28"/>
          <w:szCs w:val="28"/>
        </w:rPr>
        <w:t xml:space="preserve"> площадке  по адресу ул. Главная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1AC9">
        <w:rPr>
          <w:rFonts w:ascii="Times New Roman" w:hAnsi="Times New Roman" w:cs="Times New Roman"/>
          <w:sz w:val="28"/>
          <w:szCs w:val="28"/>
        </w:rPr>
        <w:t xml:space="preserve"> д.20,22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>- обратилась с просьбой о замене и установке дополнительных лавочек по адресу ул. 9 Мая</w:t>
      </w:r>
      <w:r>
        <w:rPr>
          <w:rFonts w:ascii="Times New Roman" w:hAnsi="Times New Roman" w:cs="Times New Roman"/>
          <w:sz w:val="28"/>
          <w:szCs w:val="28"/>
        </w:rPr>
        <w:t>, д.20,22</w:t>
      </w:r>
      <w:r w:rsidRPr="00E61AC9">
        <w:rPr>
          <w:rFonts w:ascii="Times New Roman" w:hAnsi="Times New Roman" w:cs="Times New Roman"/>
          <w:sz w:val="28"/>
          <w:szCs w:val="28"/>
        </w:rPr>
        <w:t>;</w:t>
      </w: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участвовала в реализации вопроса по </w:t>
      </w:r>
      <w:r w:rsidRPr="00E61AC9">
        <w:rPr>
          <w:rFonts w:ascii="Times New Roman" w:hAnsi="Times New Roman" w:cs="Times New Roman"/>
          <w:sz w:val="28"/>
          <w:szCs w:val="28"/>
        </w:rPr>
        <w:t>обеспечению районных команд по хоккею на траве спор</w:t>
      </w:r>
      <w:r>
        <w:rPr>
          <w:rFonts w:ascii="Times New Roman" w:hAnsi="Times New Roman" w:cs="Times New Roman"/>
          <w:sz w:val="28"/>
          <w:szCs w:val="28"/>
        </w:rPr>
        <w:t>тивной формой, в июле на универсальной спортивной площадке в Южном парке прошло торжественное вручение комплектов формы командам</w:t>
      </w:r>
      <w:r w:rsidRPr="00E61AC9">
        <w:rPr>
          <w:rFonts w:ascii="Times New Roman" w:hAnsi="Times New Roman" w:cs="Times New Roman"/>
          <w:sz w:val="28"/>
          <w:szCs w:val="28"/>
        </w:rPr>
        <w:t>;</w:t>
      </w: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основании коллективного обращения жителей мною в декабре 2020 года было направлено обращение в управу района с просьбой организации дополнительного освещения на детской площадке по адресу ул. 9 Мая д.28. Данные работы запланированы лишь на 2022 год. Данный вопрос взят мною под личный контроль.</w:t>
      </w: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коллективному обращению ко мне жителей 3-го подъезда  д.26 по ул. 9 Мая, было выполнено направленное мною обращение в ГБУ «Жилищник» с просьбой осуществить текущий ремонт подъезда.</w:t>
      </w: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августе совместна с членами депутатской группы, приняла участие в благотворительной акции, организованной партией «Единая Россия», по сбору помощи приютам для собак,  </w:t>
      </w: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сентябре 2020 года провела обход детских площадок ул.9 Мая дд. 18а,20а, 20,28, ул. Главная дд.20-22, в Южном парке. Результатом обхода мною стало обращение с просьбой помыть и отремонтировать некоторые элементы игровых комплексов и МАФов. </w:t>
      </w:r>
    </w:p>
    <w:p w:rsidR="005B2611" w:rsidRPr="00624573" w:rsidRDefault="005B2611" w:rsidP="00A95C9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AC9">
        <w:rPr>
          <w:rFonts w:ascii="Times New Roman" w:hAnsi="Times New Roman" w:cs="Times New Roman"/>
          <w:sz w:val="28"/>
          <w:szCs w:val="28"/>
          <w:u w:val="single"/>
        </w:rPr>
        <w:t>Праздничные</w:t>
      </w:r>
      <w:r>
        <w:rPr>
          <w:rFonts w:ascii="Times New Roman" w:hAnsi="Times New Roman" w:cs="Times New Roman"/>
          <w:sz w:val="28"/>
          <w:szCs w:val="28"/>
          <w:u w:val="single"/>
        </w:rPr>
        <w:t>, спортивные и памятные</w:t>
      </w:r>
      <w:r w:rsidRPr="00E61AC9">
        <w:rPr>
          <w:rFonts w:ascii="Times New Roman" w:hAnsi="Times New Roman" w:cs="Times New Roman"/>
          <w:sz w:val="28"/>
          <w:szCs w:val="28"/>
          <w:u w:val="single"/>
        </w:rPr>
        <w:t xml:space="preserve"> мероприятия</w:t>
      </w:r>
      <w:r w:rsidRPr="0062457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 xml:space="preserve">Приняла участие в следующих праздниках и мероприятиях: </w:t>
      </w:r>
    </w:p>
    <w:p w:rsidR="005B2611" w:rsidRPr="00E61AC9" w:rsidRDefault="005B2611" w:rsidP="00AB451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-  встреча с ветеранами ВОВ в день празднования 23 февраля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дому</w:t>
      </w:r>
      <w:r w:rsidRPr="00E61A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B2611" w:rsidRDefault="005B2611" w:rsidP="00AB451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поздравление ветеранов с Днем Победы по телефону  (в условиях пандемии)</w:t>
      </w:r>
      <w:r w:rsidRPr="00E61A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2611" w:rsidRPr="00E61AC9" w:rsidRDefault="005B2611" w:rsidP="00AB451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помощь в организации районного турнира по хоккею на траве, совместно с  СДЦ «Контакт»;</w:t>
      </w:r>
    </w:p>
    <w:p w:rsidR="005B2611" w:rsidRDefault="005B2611" w:rsidP="00AB451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- участие в подготовке и проведении «Дня первоклассника»</w:t>
      </w:r>
      <w:r>
        <w:rPr>
          <w:rFonts w:ascii="Times New Roman" w:hAnsi="Times New Roman" w:cs="Times New Roman"/>
          <w:color w:val="000000"/>
          <w:sz w:val="28"/>
          <w:szCs w:val="28"/>
        </w:rPr>
        <w:t>; с</w:t>
      </w:r>
      <w:r w:rsidRPr="00E61AC9">
        <w:rPr>
          <w:rFonts w:ascii="Times New Roman" w:hAnsi="Times New Roman" w:cs="Times New Roman"/>
          <w:sz w:val="28"/>
          <w:szCs w:val="28"/>
        </w:rPr>
        <w:t>овместно с Депутатами совета депутатов Муниципального округа Восточный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Местным отделением партии «Единая Россия» района Восточный и Молодежной палаты района приняли участие в благотворительной акции. Были переданы 10 наборов школьных принадлежностей семьям льготных категорий с детьми</w:t>
      </w:r>
      <w:r w:rsidRPr="00E61A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B2611" w:rsidRPr="00E61AC9" w:rsidRDefault="005B2611" w:rsidP="00AB451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открытии катка в Южном парке;</w:t>
      </w:r>
    </w:p>
    <w:p w:rsidR="005B2611" w:rsidRPr="00E61AC9" w:rsidRDefault="005B2611" w:rsidP="00AB451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AC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депутатами членами депутатской группы партии «Единая Россия» приняла участие в поздравлении многодетных семей и семей с детьми-инвалидами Новым годом</w:t>
      </w:r>
      <w:r w:rsidRPr="00E61AC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Организовано вручение сладких подарков на дому.</w:t>
      </w:r>
    </w:p>
    <w:p w:rsidR="005B2611" w:rsidRPr="00E61AC9" w:rsidRDefault="005B2611" w:rsidP="00A9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ряда ограничений, вызванных карантином, мы значительную часть 2020 года провели в самоизоляции, но не смотря на это удалось сделать немало. Изменился немного лишь формат обращений и работы. Появился новый опыт и отработаны другие инструменты  для решения вопросов, которые будут применяться и впредь в моей работе.</w:t>
      </w:r>
    </w:p>
    <w:p w:rsidR="005B2611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C9">
        <w:rPr>
          <w:rFonts w:ascii="Times New Roman" w:hAnsi="Times New Roman" w:cs="Times New Roman"/>
          <w:sz w:val="28"/>
          <w:szCs w:val="28"/>
        </w:rPr>
        <w:t xml:space="preserve">Выражаю благодарность </w:t>
      </w:r>
      <w:r>
        <w:rPr>
          <w:rFonts w:ascii="Times New Roman" w:hAnsi="Times New Roman" w:cs="Times New Roman"/>
          <w:sz w:val="28"/>
          <w:szCs w:val="28"/>
        </w:rPr>
        <w:t xml:space="preserve">жителям района за доверие и совместную работу, а также </w:t>
      </w:r>
      <w:r w:rsidRPr="00E61AC9">
        <w:rPr>
          <w:rFonts w:ascii="Times New Roman" w:hAnsi="Times New Roman" w:cs="Times New Roman"/>
          <w:sz w:val="28"/>
          <w:szCs w:val="28"/>
        </w:rPr>
        <w:t xml:space="preserve">коллективам филиала «Восточный» ГБУ ТЦСО «Восточное Измайлово» и ГБУ «СДЦ «Контакт», Библиотеке №89, Совету ветеранов района, Управе района Восточный,  </w:t>
      </w:r>
      <w:r>
        <w:rPr>
          <w:rFonts w:ascii="Times New Roman" w:hAnsi="Times New Roman" w:cs="Times New Roman"/>
          <w:sz w:val="28"/>
          <w:szCs w:val="28"/>
        </w:rPr>
        <w:t xml:space="preserve">ГБОУ «Школа № 1748», ГБОУ «Школа № 664», </w:t>
      </w:r>
      <w:r w:rsidRPr="00E61AC9">
        <w:rPr>
          <w:rFonts w:ascii="Times New Roman" w:hAnsi="Times New Roman" w:cs="Times New Roman"/>
          <w:sz w:val="28"/>
          <w:szCs w:val="28"/>
        </w:rPr>
        <w:t xml:space="preserve">Молодежной палате района, жителям и коллегам депутатам за помощь, поддержку и сотрудничество в отчетном </w:t>
      </w:r>
      <w:r>
        <w:rPr>
          <w:rFonts w:ascii="Times New Roman" w:hAnsi="Times New Roman" w:cs="Times New Roman"/>
          <w:sz w:val="28"/>
          <w:szCs w:val="28"/>
        </w:rPr>
        <w:t>периоде 2020</w:t>
      </w:r>
      <w:r w:rsidRPr="00E61AC9">
        <w:rPr>
          <w:rFonts w:ascii="Times New Roman" w:hAnsi="Times New Roman" w:cs="Times New Roman"/>
          <w:sz w:val="28"/>
          <w:szCs w:val="28"/>
        </w:rPr>
        <w:t xml:space="preserve"> года.   </w:t>
      </w: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Уверена, вместе мы сделаем наш район комфортнее, безопаснее,  и лучше!</w:t>
      </w: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611" w:rsidRPr="00E61AC9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AC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B2611" w:rsidRPr="00E61AC9" w:rsidRDefault="005B261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E61AC9" w:rsidRDefault="005B2611" w:rsidP="00171E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61AC9">
        <w:rPr>
          <w:rFonts w:ascii="Times New Roman" w:hAnsi="Times New Roman" w:cs="Times New Roman"/>
          <w:b/>
          <w:bCs/>
          <w:sz w:val="28"/>
          <w:szCs w:val="28"/>
        </w:rPr>
        <w:t xml:space="preserve">Ю.А. Готовец </w:t>
      </w:r>
    </w:p>
    <w:sectPr w:rsidR="005B2611" w:rsidRPr="00E61AC9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A7A"/>
    <w:rsid w:val="000B0DBB"/>
    <w:rsid w:val="000B3E18"/>
    <w:rsid w:val="000B40AA"/>
    <w:rsid w:val="000F4F11"/>
    <w:rsid w:val="00100878"/>
    <w:rsid w:val="00104C02"/>
    <w:rsid w:val="0012738E"/>
    <w:rsid w:val="001551E1"/>
    <w:rsid w:val="00171EBE"/>
    <w:rsid w:val="00180779"/>
    <w:rsid w:val="00190DCF"/>
    <w:rsid w:val="00190EC7"/>
    <w:rsid w:val="001F67CB"/>
    <w:rsid w:val="00230029"/>
    <w:rsid w:val="00241E7C"/>
    <w:rsid w:val="00264F5E"/>
    <w:rsid w:val="0029287E"/>
    <w:rsid w:val="00294E8F"/>
    <w:rsid w:val="002A0F76"/>
    <w:rsid w:val="002A5F5A"/>
    <w:rsid w:val="00305E69"/>
    <w:rsid w:val="00322774"/>
    <w:rsid w:val="00343192"/>
    <w:rsid w:val="00396DC9"/>
    <w:rsid w:val="003A1A4B"/>
    <w:rsid w:val="004A1D1F"/>
    <w:rsid w:val="004B1EF9"/>
    <w:rsid w:val="004E105F"/>
    <w:rsid w:val="004F1289"/>
    <w:rsid w:val="00511512"/>
    <w:rsid w:val="00533E8D"/>
    <w:rsid w:val="005614AC"/>
    <w:rsid w:val="00596A7A"/>
    <w:rsid w:val="005B2611"/>
    <w:rsid w:val="005D0E60"/>
    <w:rsid w:val="005E110E"/>
    <w:rsid w:val="00624573"/>
    <w:rsid w:val="00683483"/>
    <w:rsid w:val="006860CC"/>
    <w:rsid w:val="0074009A"/>
    <w:rsid w:val="007E79B2"/>
    <w:rsid w:val="007F77B6"/>
    <w:rsid w:val="008C7EDE"/>
    <w:rsid w:val="00A26464"/>
    <w:rsid w:val="00A351AB"/>
    <w:rsid w:val="00A35229"/>
    <w:rsid w:val="00A93F83"/>
    <w:rsid w:val="00A95C94"/>
    <w:rsid w:val="00AB451F"/>
    <w:rsid w:val="00AD36F5"/>
    <w:rsid w:val="00AE4820"/>
    <w:rsid w:val="00B16286"/>
    <w:rsid w:val="00B330DF"/>
    <w:rsid w:val="00B53660"/>
    <w:rsid w:val="00C25620"/>
    <w:rsid w:val="00D1231D"/>
    <w:rsid w:val="00D7282B"/>
    <w:rsid w:val="00D82B20"/>
    <w:rsid w:val="00D83740"/>
    <w:rsid w:val="00D84954"/>
    <w:rsid w:val="00E5241E"/>
    <w:rsid w:val="00E61AC9"/>
    <w:rsid w:val="00EB1488"/>
    <w:rsid w:val="00EB3218"/>
    <w:rsid w:val="00ED2EF0"/>
    <w:rsid w:val="00F42A8D"/>
    <w:rsid w:val="00F66848"/>
    <w:rsid w:val="00F7300D"/>
    <w:rsid w:val="00FE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614A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3483"/>
    <w:rPr>
      <w:rFonts w:ascii="Segoe UI" w:hAnsi="Segoe UI" w:cs="Segoe UI"/>
      <w:sz w:val="18"/>
      <w:szCs w:val="18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Normal"/>
    <w:uiPriority w:val="99"/>
    <w:rsid w:val="002A5F5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2A5F5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2A5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4</Pages>
  <Words>1090</Words>
  <Characters>6218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 </dc:title>
  <dc:subject/>
  <dc:creator>Ольга</dc:creator>
  <cp:keywords/>
  <dc:description/>
  <cp:lastModifiedBy>User</cp:lastModifiedBy>
  <cp:revision>2</cp:revision>
  <cp:lastPrinted>2018-12-26T12:20:00Z</cp:lastPrinted>
  <dcterms:created xsi:type="dcterms:W3CDTF">2021-01-25T14:21:00Z</dcterms:created>
  <dcterms:modified xsi:type="dcterms:W3CDTF">2021-01-25T14:21:00Z</dcterms:modified>
</cp:coreProperties>
</file>