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264E" w:rsidRPr="0091322C" w:rsidRDefault="0071264E" w:rsidP="009964C9">
      <w:pPr>
        <w:pStyle w:val="ConsPlusTitle"/>
        <w:rPr>
          <w:b w:val="0"/>
        </w:rPr>
      </w:pPr>
    </w:p>
    <w:p w:rsidR="0071264E" w:rsidRPr="0091322C" w:rsidRDefault="0071264E" w:rsidP="000D0945">
      <w:pPr>
        <w:pStyle w:val="ConsPlusTitle"/>
        <w:rPr>
          <w:b w:val="0"/>
        </w:rPr>
      </w:pPr>
    </w:p>
    <w:p w:rsidR="0071264E" w:rsidRPr="0091322C" w:rsidRDefault="0071264E" w:rsidP="00E1070B">
      <w:pPr>
        <w:pStyle w:val="ConsPlusTitle"/>
        <w:jc w:val="center"/>
        <w:rPr>
          <w:b w:val="0"/>
        </w:rPr>
      </w:pPr>
      <w:r w:rsidRPr="0091322C">
        <w:rPr>
          <w:b w:val="0"/>
        </w:rPr>
        <w:t>МУНИЦИПАЛЬНОЕ СОБРАНИЕ</w:t>
      </w:r>
    </w:p>
    <w:p w:rsidR="0071264E" w:rsidRPr="0091322C" w:rsidRDefault="0071264E" w:rsidP="00E1070B">
      <w:pPr>
        <w:pStyle w:val="ConsPlusTitle"/>
        <w:jc w:val="center"/>
        <w:rPr>
          <w:b w:val="0"/>
        </w:rPr>
      </w:pPr>
      <w:r w:rsidRPr="0091322C">
        <w:rPr>
          <w:b w:val="0"/>
        </w:rPr>
        <w:t>внутригородского муниципального образования</w:t>
      </w:r>
    </w:p>
    <w:p w:rsidR="0071264E" w:rsidRPr="0091322C" w:rsidRDefault="0071264E" w:rsidP="00E1070B">
      <w:pPr>
        <w:pStyle w:val="ConsPlusTitle"/>
        <w:jc w:val="center"/>
        <w:rPr>
          <w:b w:val="0"/>
        </w:rPr>
      </w:pPr>
      <w:r w:rsidRPr="0091322C">
        <w:rPr>
          <w:b w:val="0"/>
        </w:rPr>
        <w:t>Восточное</w:t>
      </w:r>
    </w:p>
    <w:p w:rsidR="0071264E" w:rsidRPr="0091322C" w:rsidRDefault="0071264E" w:rsidP="00E1070B">
      <w:pPr>
        <w:pStyle w:val="ConsPlusTitle"/>
        <w:jc w:val="center"/>
        <w:rPr>
          <w:b w:val="0"/>
        </w:rPr>
      </w:pPr>
      <w:r w:rsidRPr="0091322C">
        <w:rPr>
          <w:b w:val="0"/>
        </w:rPr>
        <w:t>в городе Москве</w:t>
      </w:r>
    </w:p>
    <w:p w:rsidR="0071264E" w:rsidRPr="0091322C" w:rsidRDefault="0071264E" w:rsidP="00E1070B">
      <w:pPr>
        <w:pStyle w:val="ConsPlusTitle"/>
        <w:jc w:val="center"/>
        <w:outlineLvl w:val="0"/>
      </w:pPr>
    </w:p>
    <w:p w:rsidR="0071264E" w:rsidRDefault="0071264E" w:rsidP="00E1070B">
      <w:pPr>
        <w:pStyle w:val="ConsPlusTitle"/>
        <w:jc w:val="center"/>
      </w:pPr>
      <w:r w:rsidRPr="0091322C">
        <w:t>РЕШЕНИЕ</w:t>
      </w:r>
    </w:p>
    <w:p w:rsidR="0071264E" w:rsidRDefault="0071264E" w:rsidP="00E1070B">
      <w:pPr>
        <w:pStyle w:val="ConsPlusTitle"/>
        <w:jc w:val="center"/>
      </w:pPr>
    </w:p>
    <w:p w:rsidR="0071264E" w:rsidRPr="0091322C" w:rsidRDefault="0071264E" w:rsidP="00E1070B">
      <w:pPr>
        <w:pStyle w:val="ConsPlusTitle"/>
        <w:jc w:val="center"/>
      </w:pPr>
    </w:p>
    <w:p w:rsidR="0071264E" w:rsidRPr="0091322C" w:rsidRDefault="0071264E" w:rsidP="00E1070B">
      <w:pPr>
        <w:pStyle w:val="ConsPlusTitle"/>
        <w:jc w:val="center"/>
        <w:rPr>
          <w:b w:val="0"/>
        </w:rPr>
      </w:pPr>
    </w:p>
    <w:p w:rsidR="0071264E" w:rsidRDefault="0071264E" w:rsidP="00E1070B">
      <w:pPr>
        <w:pStyle w:val="ConsPlusTitle"/>
        <w:rPr>
          <w:b w:val="0"/>
          <w:u w:val="single"/>
        </w:rPr>
      </w:pPr>
      <w:r w:rsidRPr="00112D2A">
        <w:rPr>
          <w:b w:val="0"/>
          <w:u w:val="single"/>
        </w:rPr>
        <w:t>20 декабря 2012 года № 14/1</w:t>
      </w:r>
    </w:p>
    <w:p w:rsidR="0071264E" w:rsidRPr="00112D2A" w:rsidRDefault="0071264E" w:rsidP="00E1070B">
      <w:pPr>
        <w:pStyle w:val="ConsPlusTitle"/>
        <w:rPr>
          <w:b w:val="0"/>
          <w:u w:val="single"/>
        </w:rPr>
      </w:pPr>
    </w:p>
    <w:p w:rsidR="0071264E" w:rsidRPr="0091322C" w:rsidRDefault="0071264E" w:rsidP="00E1070B">
      <w:pPr>
        <w:pStyle w:val="ConsPlusTitle"/>
        <w:rPr>
          <w:b w:val="0"/>
        </w:rPr>
      </w:pPr>
    </w:p>
    <w:p w:rsidR="0071264E" w:rsidRPr="0091322C" w:rsidRDefault="0071264E" w:rsidP="00E1070B">
      <w:pPr>
        <w:pStyle w:val="ConsPlusTitle"/>
        <w:tabs>
          <w:tab w:val="left" w:pos="4860"/>
        </w:tabs>
        <w:ind w:right="4495"/>
        <w:jc w:val="both"/>
      </w:pPr>
      <w:r w:rsidRPr="0091322C">
        <w:t>О внесении изменений и дополнений в Устав внутригородского муниципального образования Восточное в городе Москве</w:t>
      </w:r>
    </w:p>
    <w:p w:rsidR="0071264E" w:rsidRPr="0091322C" w:rsidRDefault="0071264E" w:rsidP="00E1070B">
      <w:pPr>
        <w:adjustRightInd w:val="0"/>
        <w:ind w:firstLine="540"/>
        <w:jc w:val="both"/>
      </w:pPr>
    </w:p>
    <w:p w:rsidR="0071264E" w:rsidRDefault="0071264E" w:rsidP="00E1070B">
      <w:pPr>
        <w:adjustRightInd w:val="0"/>
        <w:ind w:firstLine="720"/>
        <w:jc w:val="both"/>
      </w:pPr>
      <w:r w:rsidRPr="0091322C">
        <w:t>В соответствии с пунктом 1 части 10 статьи 35 Федерального закона от 6 октября 2003 года № 131-ФЗ «Об общих принципах организации местного самоуправления в Российской Федерации», частью 1 статьи 67 Устава внутригородского муниципального образования Восточное в городе Москве муниципальное Собрание решило:</w:t>
      </w:r>
    </w:p>
    <w:p w:rsidR="0071264E" w:rsidRPr="0091322C" w:rsidRDefault="0071264E" w:rsidP="00E1070B">
      <w:pPr>
        <w:adjustRightInd w:val="0"/>
        <w:ind w:firstLine="720"/>
        <w:jc w:val="both"/>
      </w:pPr>
    </w:p>
    <w:p w:rsidR="0071264E" w:rsidRPr="0091322C" w:rsidRDefault="0071264E" w:rsidP="00E1070B">
      <w:pPr>
        <w:adjustRightInd w:val="0"/>
        <w:ind w:firstLine="720"/>
        <w:jc w:val="both"/>
      </w:pPr>
      <w:r w:rsidRPr="0091322C">
        <w:t>1. Внести в Устав внутригородского муниципального образования Восточное в городе Москве изменения и дополнения (приложение).</w:t>
      </w:r>
    </w:p>
    <w:p w:rsidR="0071264E" w:rsidRPr="0091322C" w:rsidRDefault="0071264E" w:rsidP="00E1070B">
      <w:pPr>
        <w:adjustRightInd w:val="0"/>
        <w:ind w:firstLine="720"/>
        <w:jc w:val="both"/>
      </w:pPr>
      <w:r w:rsidRPr="0091322C">
        <w:t>2. Направить настоящее решение на государственную регистрацию в Главное управление Министерства юстиции Российской Федерации по Москве.</w:t>
      </w:r>
    </w:p>
    <w:p w:rsidR="0071264E" w:rsidRPr="0091322C" w:rsidRDefault="0071264E" w:rsidP="00B355DC">
      <w:pPr>
        <w:adjustRightInd w:val="0"/>
        <w:ind w:firstLine="720"/>
        <w:jc w:val="both"/>
      </w:pPr>
      <w:r w:rsidRPr="0091322C">
        <w:t xml:space="preserve">3. Опубликовать настоящее решение после государственной регистрации в бюллетене «Московский муниципальный вестник». </w:t>
      </w:r>
    </w:p>
    <w:p w:rsidR="0071264E" w:rsidRPr="0091322C" w:rsidRDefault="0071264E" w:rsidP="00195696">
      <w:pPr>
        <w:adjustRightInd w:val="0"/>
        <w:ind w:firstLine="720"/>
        <w:jc w:val="both"/>
      </w:pPr>
      <w:r w:rsidRPr="0091322C">
        <w:t xml:space="preserve">4. Распространить бюллетень «Московский муниципальный вестник» на территории внутригородского муниципального образования Восточное в городе Москве по следующим адресам: </w:t>
      </w:r>
    </w:p>
    <w:p w:rsidR="0071264E" w:rsidRPr="0091322C" w:rsidRDefault="0071264E" w:rsidP="00195696">
      <w:pPr>
        <w:adjustRightInd w:val="0"/>
        <w:ind w:firstLine="720"/>
        <w:jc w:val="both"/>
      </w:pPr>
      <w:r>
        <w:t>- улица 9 Мая, д.12а</w:t>
      </w:r>
      <w:r w:rsidRPr="0091322C">
        <w:t xml:space="preserve"> – органы местного самоуправления;</w:t>
      </w:r>
    </w:p>
    <w:p w:rsidR="0071264E" w:rsidRPr="0091322C" w:rsidRDefault="0071264E" w:rsidP="00195696">
      <w:pPr>
        <w:adjustRightInd w:val="0"/>
        <w:ind w:firstLine="720"/>
        <w:jc w:val="both"/>
      </w:pPr>
      <w:r>
        <w:t>- улица 9 Мая, д.12а</w:t>
      </w:r>
      <w:r w:rsidRPr="0091322C">
        <w:t xml:space="preserve"> – управа района Восточный города Москвы;</w:t>
      </w:r>
    </w:p>
    <w:p w:rsidR="0071264E" w:rsidRDefault="0071264E" w:rsidP="00195696">
      <w:pPr>
        <w:adjustRightInd w:val="0"/>
        <w:ind w:firstLine="720"/>
        <w:jc w:val="both"/>
      </w:pPr>
      <w:r>
        <w:t>- улица 9 Мая, д.14</w:t>
      </w:r>
      <w:r w:rsidRPr="0091322C">
        <w:t xml:space="preserve"> – </w:t>
      </w:r>
      <w:r>
        <w:t>библиотека №229;</w:t>
      </w:r>
    </w:p>
    <w:p w:rsidR="0071264E" w:rsidRPr="0091322C" w:rsidRDefault="0071264E" w:rsidP="00195696">
      <w:pPr>
        <w:adjustRightInd w:val="0"/>
        <w:ind w:firstLine="720"/>
        <w:jc w:val="both"/>
      </w:pPr>
      <w:r>
        <w:t>- пос.Акулово, д.18 – библиотека №228;</w:t>
      </w:r>
    </w:p>
    <w:p w:rsidR="0071264E" w:rsidRDefault="0071264E" w:rsidP="00EF5A94">
      <w:pPr>
        <w:adjustRightInd w:val="0"/>
        <w:ind w:left="720"/>
        <w:jc w:val="both"/>
      </w:pPr>
      <w:r>
        <w:t>- улица 9 Мая, д.14а</w:t>
      </w:r>
      <w:r w:rsidRPr="0091322C">
        <w:t xml:space="preserve"> – </w:t>
      </w:r>
      <w:r w:rsidRPr="00183914">
        <w:t>территориальный центр социального обслуживания населения</w:t>
      </w:r>
      <w:r>
        <w:t xml:space="preserve"> района Восточный</w:t>
      </w:r>
      <w:r w:rsidRPr="0091322C">
        <w:t>;</w:t>
      </w:r>
    </w:p>
    <w:p w:rsidR="0071264E" w:rsidRPr="0091322C" w:rsidRDefault="0071264E" w:rsidP="00EF5A94">
      <w:pPr>
        <w:adjustRightInd w:val="0"/>
        <w:ind w:left="720"/>
        <w:jc w:val="both"/>
      </w:pPr>
      <w:r>
        <w:t>- улица 9 Мая. д.12 – многофункциональный центр предоставления государственных услуг;</w:t>
      </w:r>
    </w:p>
    <w:p w:rsidR="0071264E" w:rsidRPr="0091322C" w:rsidRDefault="0071264E" w:rsidP="00195696">
      <w:pPr>
        <w:adjustRightInd w:val="0"/>
        <w:ind w:firstLine="720"/>
        <w:jc w:val="both"/>
      </w:pPr>
      <w:r>
        <w:t>- улица Западная, д.3 – МБУ «СДЦ «Контакт».</w:t>
      </w:r>
    </w:p>
    <w:p w:rsidR="0071264E" w:rsidRPr="0091322C" w:rsidRDefault="0071264E" w:rsidP="00E1070B">
      <w:pPr>
        <w:adjustRightInd w:val="0"/>
        <w:ind w:firstLine="720"/>
        <w:jc w:val="both"/>
      </w:pPr>
      <w:r w:rsidRPr="0091322C">
        <w:t>5. Настоящее решение вступает в силу со дня его официального опубликования.</w:t>
      </w:r>
    </w:p>
    <w:p w:rsidR="0071264E" w:rsidRPr="0091322C" w:rsidRDefault="0071264E" w:rsidP="00E1070B">
      <w:pPr>
        <w:adjustRightInd w:val="0"/>
        <w:ind w:firstLine="720"/>
        <w:jc w:val="both"/>
      </w:pPr>
      <w:r w:rsidRPr="0091322C">
        <w:t>6. Контроль за исполнением настоящего решения возложить на Руководителя внутригородского муниципального образования Восточное в городе Москве Огурцова Н.А.</w:t>
      </w:r>
    </w:p>
    <w:p w:rsidR="0071264E" w:rsidRPr="0091322C" w:rsidRDefault="0071264E" w:rsidP="00E1070B">
      <w:pPr>
        <w:adjustRightInd w:val="0"/>
        <w:ind w:firstLine="720"/>
        <w:jc w:val="both"/>
      </w:pPr>
    </w:p>
    <w:p w:rsidR="0071264E" w:rsidRPr="0091322C" w:rsidRDefault="0071264E" w:rsidP="00E1070B">
      <w:pPr>
        <w:adjustRightInd w:val="0"/>
        <w:ind w:firstLine="540"/>
        <w:jc w:val="both"/>
      </w:pPr>
    </w:p>
    <w:p w:rsidR="0071264E" w:rsidRPr="0091322C" w:rsidRDefault="0071264E" w:rsidP="00E1070B">
      <w:pPr>
        <w:adjustRightInd w:val="0"/>
        <w:jc w:val="both"/>
      </w:pPr>
      <w:r w:rsidRPr="0091322C">
        <w:t xml:space="preserve">Руководитель внутригородского </w:t>
      </w:r>
    </w:p>
    <w:p w:rsidR="0071264E" w:rsidRPr="0091322C" w:rsidRDefault="0071264E" w:rsidP="00E1070B">
      <w:pPr>
        <w:adjustRightInd w:val="0"/>
        <w:jc w:val="both"/>
      </w:pPr>
      <w:r w:rsidRPr="0091322C">
        <w:t xml:space="preserve">муниципального образования </w:t>
      </w:r>
    </w:p>
    <w:p w:rsidR="0071264E" w:rsidRPr="0091322C" w:rsidRDefault="0071264E" w:rsidP="00E1070B">
      <w:pPr>
        <w:pStyle w:val="BodyText"/>
      </w:pPr>
      <w:r w:rsidRPr="0091322C">
        <w:t>Восточное в городе Москве</w:t>
      </w:r>
      <w:r w:rsidRPr="0091322C">
        <w:tab/>
      </w:r>
      <w:r w:rsidRPr="0091322C">
        <w:tab/>
      </w:r>
      <w:r w:rsidRPr="0091322C">
        <w:tab/>
      </w:r>
      <w:r w:rsidRPr="0091322C">
        <w:tab/>
      </w:r>
      <w:r w:rsidRPr="0091322C">
        <w:tab/>
        <w:t xml:space="preserve">               Н.А.Огурцов</w:t>
      </w:r>
    </w:p>
    <w:p w:rsidR="0071264E" w:rsidRPr="0091322C" w:rsidRDefault="0071264E" w:rsidP="00E1070B">
      <w:pPr>
        <w:pStyle w:val="BodyText"/>
        <w:ind w:left="4860"/>
        <w:rPr>
          <w:szCs w:val="28"/>
        </w:rPr>
      </w:pPr>
      <w:r w:rsidRPr="0091322C">
        <w:br w:type="page"/>
      </w:r>
      <w:r w:rsidRPr="0091322C">
        <w:rPr>
          <w:szCs w:val="28"/>
        </w:rPr>
        <w:t xml:space="preserve">Приложение </w:t>
      </w:r>
    </w:p>
    <w:p w:rsidR="0071264E" w:rsidRPr="0091322C" w:rsidRDefault="0071264E" w:rsidP="00E1070B">
      <w:pPr>
        <w:pStyle w:val="BodyText"/>
        <w:ind w:left="4860"/>
        <w:rPr>
          <w:szCs w:val="28"/>
        </w:rPr>
      </w:pPr>
      <w:r w:rsidRPr="0091322C">
        <w:rPr>
          <w:szCs w:val="28"/>
        </w:rPr>
        <w:t>к решению муниципального Собрания внутригородского муниципального образования Восточное в городе Москве</w:t>
      </w:r>
    </w:p>
    <w:p w:rsidR="0071264E" w:rsidRPr="00EF5A94" w:rsidRDefault="0071264E" w:rsidP="00112D2A">
      <w:pPr>
        <w:pStyle w:val="BodyText"/>
        <w:ind w:left="4860"/>
        <w:rPr>
          <w:szCs w:val="28"/>
          <w:u w:val="single"/>
        </w:rPr>
      </w:pPr>
      <w:r w:rsidRPr="00EF5A94">
        <w:rPr>
          <w:szCs w:val="28"/>
          <w:u w:val="single"/>
        </w:rPr>
        <w:t>от 20 декабря 2012 года №14/1</w:t>
      </w:r>
    </w:p>
    <w:p w:rsidR="0071264E" w:rsidRPr="0091322C" w:rsidRDefault="0071264E" w:rsidP="00E1070B">
      <w:pPr>
        <w:jc w:val="center"/>
      </w:pPr>
    </w:p>
    <w:p w:rsidR="0071264E" w:rsidRPr="009964C9" w:rsidRDefault="0071264E" w:rsidP="00112D2A">
      <w:pPr>
        <w:jc w:val="center"/>
      </w:pPr>
      <w:r w:rsidRPr="009964C9">
        <w:t xml:space="preserve">Изменения и дополнения в Устав внутригородского муниципального образования </w:t>
      </w:r>
      <w:r>
        <w:t>Восточное</w:t>
      </w:r>
      <w:r w:rsidRPr="009964C9">
        <w:t xml:space="preserve"> в городе Москве</w:t>
      </w:r>
    </w:p>
    <w:p w:rsidR="0071264E" w:rsidRPr="009964C9" w:rsidRDefault="0071264E" w:rsidP="00112D2A">
      <w:pPr>
        <w:jc w:val="both"/>
      </w:pPr>
    </w:p>
    <w:p w:rsidR="0071264E" w:rsidRPr="009964C9" w:rsidRDefault="0071264E" w:rsidP="00112D2A">
      <w:pPr>
        <w:adjustRightInd w:val="0"/>
        <w:ind w:firstLine="900"/>
        <w:jc w:val="both"/>
      </w:pPr>
      <w:r w:rsidRPr="009964C9">
        <w:t>1. В Уставе слова «внутригородское муниципальное образование в городе Москве, муниципальное образование», «муниципальное Собрание», «Руководитель муниципального образования», «Руководитель муниципалитета» и «муниципалитет» в соответствующем падеже заменить соответственно словами «муниципальный округ», «Совет депутатов», «глава муниципального округа», «глава администрации» и «администрация» в соответствующем падеже.</w:t>
      </w:r>
    </w:p>
    <w:p w:rsidR="0071264E" w:rsidRPr="009964C9" w:rsidRDefault="0071264E" w:rsidP="00112D2A">
      <w:pPr>
        <w:adjustRightInd w:val="0"/>
        <w:ind w:firstLine="900"/>
        <w:jc w:val="both"/>
      </w:pPr>
      <w:r w:rsidRPr="009964C9">
        <w:t>2. Статью 1 изложить в следующей редакции:</w:t>
      </w:r>
    </w:p>
    <w:p w:rsidR="0071264E" w:rsidRPr="009964C9" w:rsidRDefault="0071264E" w:rsidP="00112D2A">
      <w:pPr>
        <w:pStyle w:val="BodyText"/>
        <w:ind w:firstLine="851"/>
      </w:pPr>
      <w:r w:rsidRPr="009964C9">
        <w:t xml:space="preserve">«Статья 1. Муниципальный округ </w:t>
      </w:r>
      <w:r>
        <w:t>Восточное</w:t>
      </w:r>
      <w:r w:rsidRPr="009964C9">
        <w:t xml:space="preserve"> </w:t>
      </w:r>
    </w:p>
    <w:p w:rsidR="0071264E" w:rsidRPr="009964C9" w:rsidRDefault="0071264E" w:rsidP="00112D2A">
      <w:pPr>
        <w:pStyle w:val="BodyText"/>
        <w:ind w:firstLine="851"/>
      </w:pPr>
    </w:p>
    <w:p w:rsidR="0071264E" w:rsidRPr="009964C9" w:rsidRDefault="0071264E" w:rsidP="00112D2A">
      <w:pPr>
        <w:pStyle w:val="BodyText"/>
        <w:ind w:firstLine="851"/>
      </w:pPr>
      <w:r w:rsidRPr="009964C9">
        <w:t>1. Статус муниципального образования – внутригородское муниципальное образование – муниципальный округ в городе Москве.</w:t>
      </w:r>
    </w:p>
    <w:p w:rsidR="0071264E" w:rsidRPr="009964C9" w:rsidRDefault="0071264E" w:rsidP="00112D2A">
      <w:pPr>
        <w:pStyle w:val="BodyText"/>
        <w:ind w:firstLine="851"/>
      </w:pPr>
      <w:r w:rsidRPr="009964C9">
        <w:t xml:space="preserve">2. Наименование муниципального образования – муниципальный округ </w:t>
      </w:r>
      <w:r>
        <w:t>Восточное</w:t>
      </w:r>
      <w:r w:rsidRPr="009964C9">
        <w:t xml:space="preserve"> (далее – муниципальный округ).</w:t>
      </w:r>
    </w:p>
    <w:p w:rsidR="0071264E" w:rsidRPr="009964C9" w:rsidRDefault="0071264E" w:rsidP="00112D2A">
      <w:pPr>
        <w:pStyle w:val="BodyText"/>
        <w:ind w:firstLine="851"/>
      </w:pPr>
      <w:r w:rsidRPr="009964C9">
        <w:t xml:space="preserve">3. В официальных документах, издаваемых органами и должностными лицами местного самоуправления, наименования «внутригородское муниципальное образование – муниципальный округ </w:t>
      </w:r>
      <w:r>
        <w:t>Восточное</w:t>
      </w:r>
      <w:r w:rsidRPr="009964C9">
        <w:t xml:space="preserve"> в городе Москве», «муниципальный округ </w:t>
      </w:r>
      <w:r>
        <w:t>Восточное</w:t>
      </w:r>
      <w:r w:rsidRPr="009964C9">
        <w:t xml:space="preserve"> в городе Москве» и «муниципальный округ </w:t>
      </w:r>
      <w:r>
        <w:t>Восточное</w:t>
      </w:r>
      <w:r w:rsidRPr="009964C9">
        <w:t>» равнозначны.».</w:t>
      </w:r>
    </w:p>
    <w:p w:rsidR="0071264E" w:rsidRPr="009964C9" w:rsidRDefault="0071264E" w:rsidP="00112D2A">
      <w:pPr>
        <w:pStyle w:val="BodyText"/>
        <w:ind w:firstLine="851"/>
      </w:pPr>
      <w:r w:rsidRPr="009964C9">
        <w:t>3. В части 2 статьи 2 после слова «жителями» дополнить словами «</w:t>
      </w:r>
      <w:r w:rsidRPr="009964C9">
        <w:rPr>
          <w:szCs w:val="28"/>
        </w:rPr>
        <w:t>муниципального округа (далее – жители)».</w:t>
      </w:r>
    </w:p>
    <w:p w:rsidR="0071264E" w:rsidRPr="009964C9" w:rsidRDefault="0071264E" w:rsidP="00112D2A">
      <w:pPr>
        <w:pStyle w:val="ConsPlusNormal"/>
        <w:ind w:firstLine="851"/>
        <w:jc w:val="both"/>
        <w:rPr>
          <w:rFonts w:ascii="Times New Roman" w:hAnsi="Times New Roman"/>
          <w:sz w:val="28"/>
          <w:szCs w:val="28"/>
        </w:rPr>
      </w:pPr>
      <w:r w:rsidRPr="009964C9">
        <w:rPr>
          <w:rFonts w:ascii="Times New Roman" w:hAnsi="Times New Roman"/>
          <w:sz w:val="28"/>
          <w:szCs w:val="28"/>
        </w:rPr>
        <w:t>4. В пункте 11 части 2 статьи 5 после слова «местного самоуправления» дополнить словами «</w:t>
      </w:r>
      <w:r w:rsidRPr="009964C9">
        <w:rPr>
          <w:rFonts w:ascii="Times New Roman" w:hAnsi="Times New Roman"/>
          <w:bCs/>
          <w:sz w:val="28"/>
          <w:szCs w:val="28"/>
        </w:rPr>
        <w:t>муниципального округа (далее – органов местного самоуправления)</w:t>
      </w:r>
      <w:r w:rsidRPr="009964C9">
        <w:rPr>
          <w:rFonts w:ascii="Times New Roman" w:hAnsi="Times New Roman"/>
          <w:sz w:val="28"/>
          <w:szCs w:val="28"/>
        </w:rPr>
        <w:t>».</w:t>
      </w:r>
    </w:p>
    <w:p w:rsidR="0071264E" w:rsidRPr="009964C9" w:rsidRDefault="0071264E" w:rsidP="00112D2A">
      <w:pPr>
        <w:pStyle w:val="ConsPlusNormal"/>
        <w:ind w:firstLine="851"/>
        <w:jc w:val="both"/>
        <w:rPr>
          <w:rFonts w:ascii="Times New Roman" w:hAnsi="Times New Roman"/>
          <w:sz w:val="28"/>
          <w:szCs w:val="28"/>
        </w:rPr>
      </w:pPr>
      <w:r w:rsidRPr="009964C9">
        <w:rPr>
          <w:rFonts w:ascii="Times New Roman" w:hAnsi="Times New Roman"/>
          <w:sz w:val="28"/>
          <w:szCs w:val="28"/>
        </w:rPr>
        <w:t>5. В статье 6:</w:t>
      </w:r>
    </w:p>
    <w:p w:rsidR="0071264E" w:rsidRPr="009964C9" w:rsidRDefault="0071264E" w:rsidP="00112D2A">
      <w:pPr>
        <w:pStyle w:val="ConsPlusNormal"/>
        <w:ind w:firstLine="851"/>
        <w:jc w:val="both"/>
        <w:rPr>
          <w:rFonts w:ascii="Times New Roman" w:hAnsi="Times New Roman"/>
          <w:sz w:val="28"/>
          <w:szCs w:val="28"/>
        </w:rPr>
      </w:pPr>
      <w:r w:rsidRPr="009964C9">
        <w:rPr>
          <w:rFonts w:ascii="Times New Roman" w:hAnsi="Times New Roman"/>
          <w:sz w:val="28"/>
          <w:szCs w:val="28"/>
        </w:rPr>
        <w:t>1) в части 1:</w:t>
      </w:r>
    </w:p>
    <w:p w:rsidR="0071264E" w:rsidRPr="009964C9" w:rsidRDefault="0071264E" w:rsidP="00112D2A">
      <w:pPr>
        <w:pStyle w:val="ConsPlusNormal"/>
        <w:ind w:firstLine="851"/>
        <w:jc w:val="both"/>
        <w:rPr>
          <w:rFonts w:ascii="Times New Roman" w:hAnsi="Times New Roman"/>
          <w:sz w:val="28"/>
          <w:szCs w:val="28"/>
        </w:rPr>
      </w:pPr>
      <w:r w:rsidRPr="009964C9">
        <w:rPr>
          <w:rFonts w:ascii="Times New Roman" w:hAnsi="Times New Roman"/>
          <w:sz w:val="28"/>
          <w:szCs w:val="28"/>
        </w:rPr>
        <w:t>а) пункт 3 изложить в следующей редакции:</w:t>
      </w:r>
    </w:p>
    <w:p w:rsidR="0071264E" w:rsidRDefault="0071264E" w:rsidP="00112D2A">
      <w:pPr>
        <w:pStyle w:val="ConsPlusNormal"/>
        <w:ind w:firstLine="851"/>
        <w:jc w:val="both"/>
        <w:rPr>
          <w:rFonts w:ascii="Times New Roman" w:hAnsi="Times New Roman"/>
          <w:sz w:val="28"/>
          <w:szCs w:val="28"/>
        </w:rPr>
      </w:pPr>
      <w:r w:rsidRPr="009964C9">
        <w:rPr>
          <w:rFonts w:ascii="Times New Roman" w:hAnsi="Times New Roman"/>
          <w:sz w:val="28"/>
          <w:szCs w:val="28"/>
        </w:rPr>
        <w:t>«3) создание муниципальных предприятий и учреждений для решения вопросов местного значения,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назначение и увольнение руководителей муниципальных предприятий и учреждений;»;</w:t>
      </w:r>
    </w:p>
    <w:p w:rsidR="0071264E" w:rsidRPr="0097504A" w:rsidRDefault="0071264E" w:rsidP="00112D2A">
      <w:pPr>
        <w:pStyle w:val="ConsPlusNormal"/>
        <w:ind w:firstLine="851"/>
        <w:jc w:val="both"/>
        <w:rPr>
          <w:rFonts w:ascii="Times New Roman" w:hAnsi="Times New Roman"/>
          <w:sz w:val="28"/>
          <w:szCs w:val="28"/>
        </w:rPr>
      </w:pPr>
      <w:r w:rsidRPr="0097504A">
        <w:rPr>
          <w:rFonts w:ascii="Times New Roman" w:hAnsi="Times New Roman"/>
          <w:sz w:val="28"/>
          <w:szCs w:val="28"/>
        </w:rPr>
        <w:t xml:space="preserve">б) пункт 6 изложить в следующей редакции: </w:t>
      </w:r>
    </w:p>
    <w:p w:rsidR="0071264E" w:rsidRPr="0097504A" w:rsidRDefault="0071264E" w:rsidP="00112D2A">
      <w:pPr>
        <w:pStyle w:val="ConsPlusNormal"/>
        <w:ind w:firstLine="851"/>
        <w:jc w:val="both"/>
        <w:rPr>
          <w:rFonts w:ascii="Times New Roman" w:hAnsi="Times New Roman"/>
          <w:sz w:val="28"/>
          <w:szCs w:val="28"/>
        </w:rPr>
      </w:pPr>
      <w:r w:rsidRPr="0097504A">
        <w:rPr>
          <w:rFonts w:ascii="Times New Roman" w:hAnsi="Times New Roman"/>
          <w:sz w:val="28"/>
          <w:szCs w:val="28"/>
        </w:rPr>
        <w:t>«6) учреждение печатного средства массовой информации для опубликования муниципальных нормативных и иных правовых актов, обсуждения проектов муниципальных нормативных и иных правовых актов по вопросам местного значения, доведения до сведения жителей официальной информации о социально-экономическом и культурном развитии муниципального округа, о развитии его общественной инфраструктуры и иной официальной информации;»;</w:t>
      </w:r>
    </w:p>
    <w:p w:rsidR="0071264E" w:rsidRPr="009964C9" w:rsidRDefault="0071264E" w:rsidP="00112D2A">
      <w:pPr>
        <w:pStyle w:val="ConsPlusNormal"/>
        <w:ind w:firstLine="851"/>
        <w:jc w:val="both"/>
        <w:rPr>
          <w:rFonts w:ascii="Times New Roman" w:hAnsi="Times New Roman"/>
          <w:sz w:val="28"/>
          <w:szCs w:val="28"/>
        </w:rPr>
      </w:pPr>
      <w:r>
        <w:rPr>
          <w:rFonts w:ascii="Times New Roman" w:hAnsi="Times New Roman"/>
          <w:sz w:val="28"/>
          <w:szCs w:val="28"/>
        </w:rPr>
        <w:t>в</w:t>
      </w:r>
      <w:r w:rsidRPr="009964C9">
        <w:rPr>
          <w:rFonts w:ascii="Times New Roman" w:hAnsi="Times New Roman"/>
          <w:sz w:val="28"/>
          <w:szCs w:val="28"/>
        </w:rPr>
        <w:t>) в пункте 7 слово «учреждений;» заменить слово</w:t>
      </w:r>
      <w:r>
        <w:rPr>
          <w:rFonts w:ascii="Times New Roman" w:hAnsi="Times New Roman"/>
          <w:sz w:val="28"/>
          <w:szCs w:val="28"/>
        </w:rPr>
        <w:t>м</w:t>
      </w:r>
      <w:r w:rsidRPr="009964C9">
        <w:rPr>
          <w:rFonts w:ascii="Times New Roman" w:hAnsi="Times New Roman"/>
          <w:sz w:val="28"/>
          <w:szCs w:val="28"/>
        </w:rPr>
        <w:t xml:space="preserve"> «учреждений.»;</w:t>
      </w:r>
    </w:p>
    <w:p w:rsidR="0071264E" w:rsidRPr="009964C9" w:rsidRDefault="0071264E" w:rsidP="00112D2A">
      <w:pPr>
        <w:pStyle w:val="ConsPlusNormal"/>
        <w:ind w:firstLine="851"/>
        <w:jc w:val="both"/>
        <w:rPr>
          <w:rFonts w:ascii="Times New Roman" w:hAnsi="Times New Roman"/>
          <w:sz w:val="28"/>
          <w:szCs w:val="28"/>
        </w:rPr>
      </w:pPr>
      <w:r>
        <w:rPr>
          <w:rFonts w:ascii="Times New Roman" w:hAnsi="Times New Roman"/>
          <w:sz w:val="28"/>
          <w:szCs w:val="28"/>
        </w:rPr>
        <w:t>г)</w:t>
      </w:r>
      <w:r w:rsidRPr="009964C9">
        <w:rPr>
          <w:rFonts w:ascii="Times New Roman" w:hAnsi="Times New Roman"/>
          <w:sz w:val="28"/>
          <w:szCs w:val="28"/>
        </w:rPr>
        <w:t xml:space="preserve"> пункт 8 признать утратившим силу;</w:t>
      </w:r>
    </w:p>
    <w:p w:rsidR="0071264E" w:rsidRPr="009964C9" w:rsidRDefault="0071264E" w:rsidP="00112D2A">
      <w:pPr>
        <w:pStyle w:val="ConsPlusNormal"/>
        <w:ind w:firstLine="851"/>
        <w:jc w:val="both"/>
        <w:rPr>
          <w:rFonts w:ascii="Times New Roman" w:hAnsi="Times New Roman"/>
          <w:sz w:val="28"/>
          <w:szCs w:val="28"/>
        </w:rPr>
      </w:pPr>
      <w:r w:rsidRPr="009964C9">
        <w:rPr>
          <w:rFonts w:ascii="Times New Roman" w:hAnsi="Times New Roman"/>
          <w:sz w:val="28"/>
          <w:szCs w:val="28"/>
        </w:rPr>
        <w:t>2) часть 2 изложить в следующей редакции:</w:t>
      </w:r>
    </w:p>
    <w:p w:rsidR="0071264E" w:rsidRPr="009964C9" w:rsidRDefault="0071264E" w:rsidP="00112D2A">
      <w:pPr>
        <w:pStyle w:val="ConsPlusNormal"/>
        <w:ind w:firstLine="851"/>
        <w:jc w:val="both"/>
        <w:rPr>
          <w:rFonts w:ascii="Times New Roman" w:hAnsi="Times New Roman"/>
          <w:sz w:val="28"/>
          <w:szCs w:val="28"/>
        </w:rPr>
      </w:pPr>
      <w:r w:rsidRPr="009964C9">
        <w:rPr>
          <w:rFonts w:ascii="Times New Roman" w:hAnsi="Times New Roman"/>
          <w:sz w:val="28"/>
          <w:szCs w:val="28"/>
        </w:rPr>
        <w:t>«</w:t>
      </w:r>
      <w:r w:rsidRPr="009964C9">
        <w:rPr>
          <w:rFonts w:ascii="Times New Roman" w:hAnsi="Times New Roman"/>
          <w:bCs/>
          <w:sz w:val="28"/>
          <w:szCs w:val="28"/>
        </w:rPr>
        <w:t>2. По решению вопросов, отнесенных в соответствии с частью 1 статьи 8 Закона города Москвы «Об организации местного самоуправления в городе Москве» к вопросам местного значения, законами города Москвы, настоящим Уставом могут устанавливаться иные полномочия органов местного самоуправления.</w:t>
      </w:r>
      <w:r w:rsidRPr="009964C9">
        <w:rPr>
          <w:rFonts w:ascii="Times New Roman" w:hAnsi="Times New Roman"/>
          <w:sz w:val="28"/>
          <w:szCs w:val="28"/>
        </w:rPr>
        <w:t>».</w:t>
      </w:r>
    </w:p>
    <w:p w:rsidR="0071264E" w:rsidRPr="009964C9" w:rsidRDefault="0071264E" w:rsidP="00112D2A">
      <w:pPr>
        <w:pStyle w:val="ConsPlusNormal"/>
        <w:ind w:firstLine="851"/>
        <w:jc w:val="both"/>
        <w:rPr>
          <w:rFonts w:ascii="Times New Roman" w:hAnsi="Times New Roman"/>
          <w:sz w:val="28"/>
          <w:szCs w:val="28"/>
        </w:rPr>
      </w:pPr>
      <w:r w:rsidRPr="009964C9">
        <w:rPr>
          <w:rFonts w:ascii="Times New Roman" w:hAnsi="Times New Roman"/>
          <w:sz w:val="28"/>
          <w:szCs w:val="28"/>
        </w:rPr>
        <w:t>6. Статью 7 изложить в следующей редакции:</w:t>
      </w:r>
    </w:p>
    <w:p w:rsidR="0071264E" w:rsidRPr="009964C9" w:rsidRDefault="0071264E" w:rsidP="00112D2A">
      <w:pPr>
        <w:pStyle w:val="ConsPlusNormal"/>
        <w:ind w:firstLine="851"/>
        <w:jc w:val="both"/>
        <w:rPr>
          <w:rFonts w:ascii="Times New Roman" w:hAnsi="Times New Roman"/>
          <w:sz w:val="28"/>
          <w:szCs w:val="28"/>
        </w:rPr>
      </w:pPr>
      <w:r w:rsidRPr="009964C9">
        <w:rPr>
          <w:rFonts w:ascii="Times New Roman" w:hAnsi="Times New Roman"/>
          <w:sz w:val="28"/>
          <w:szCs w:val="28"/>
        </w:rPr>
        <w:t xml:space="preserve">«Статья 7. Структура и наименования органов местного самоуправления </w:t>
      </w:r>
    </w:p>
    <w:p w:rsidR="0071264E" w:rsidRPr="009964C9" w:rsidRDefault="0071264E" w:rsidP="00112D2A">
      <w:pPr>
        <w:pStyle w:val="ConsPlusNormal"/>
        <w:ind w:firstLine="851"/>
        <w:jc w:val="both"/>
        <w:rPr>
          <w:rFonts w:ascii="Times New Roman" w:hAnsi="Times New Roman"/>
          <w:sz w:val="28"/>
          <w:szCs w:val="28"/>
        </w:rPr>
      </w:pPr>
    </w:p>
    <w:p w:rsidR="0071264E" w:rsidRPr="009964C9" w:rsidRDefault="0071264E" w:rsidP="00112D2A">
      <w:pPr>
        <w:pStyle w:val="ConsPlusNormal"/>
        <w:ind w:firstLine="851"/>
        <w:jc w:val="both"/>
        <w:rPr>
          <w:rFonts w:ascii="Times New Roman" w:hAnsi="Times New Roman"/>
          <w:sz w:val="28"/>
          <w:szCs w:val="28"/>
        </w:rPr>
      </w:pPr>
      <w:r w:rsidRPr="009964C9">
        <w:rPr>
          <w:rFonts w:ascii="Times New Roman" w:hAnsi="Times New Roman"/>
          <w:sz w:val="28"/>
          <w:szCs w:val="28"/>
        </w:rPr>
        <w:t>1. Структуру органов местного самоуправления составляют:</w:t>
      </w:r>
    </w:p>
    <w:p w:rsidR="0071264E" w:rsidRPr="009964C9" w:rsidRDefault="0071264E" w:rsidP="00112D2A">
      <w:pPr>
        <w:pStyle w:val="ConsPlusNormal"/>
        <w:ind w:firstLine="851"/>
        <w:jc w:val="both"/>
        <w:rPr>
          <w:rFonts w:ascii="Times New Roman" w:hAnsi="Times New Roman"/>
          <w:sz w:val="28"/>
          <w:szCs w:val="28"/>
        </w:rPr>
      </w:pPr>
      <w:r w:rsidRPr="009964C9">
        <w:rPr>
          <w:rFonts w:ascii="Times New Roman" w:hAnsi="Times New Roman"/>
          <w:sz w:val="28"/>
          <w:szCs w:val="28"/>
        </w:rPr>
        <w:t xml:space="preserve">1) представительный орган местного самоуправления – Совет депутатов муниципального округа </w:t>
      </w:r>
      <w:r>
        <w:rPr>
          <w:rFonts w:ascii="Times New Roman" w:hAnsi="Times New Roman"/>
          <w:sz w:val="28"/>
          <w:szCs w:val="28"/>
        </w:rPr>
        <w:t>Восточное</w:t>
      </w:r>
      <w:r w:rsidRPr="009964C9">
        <w:rPr>
          <w:rFonts w:ascii="Times New Roman" w:hAnsi="Times New Roman"/>
          <w:sz w:val="28"/>
          <w:szCs w:val="28"/>
        </w:rPr>
        <w:t>;</w:t>
      </w:r>
    </w:p>
    <w:p w:rsidR="0071264E" w:rsidRPr="009964C9" w:rsidRDefault="0071264E" w:rsidP="00112D2A">
      <w:pPr>
        <w:pStyle w:val="ConsPlusNormal"/>
        <w:ind w:firstLine="851"/>
        <w:jc w:val="both"/>
        <w:rPr>
          <w:rFonts w:ascii="Times New Roman" w:hAnsi="Times New Roman"/>
          <w:sz w:val="28"/>
          <w:szCs w:val="28"/>
        </w:rPr>
      </w:pPr>
      <w:r w:rsidRPr="009964C9">
        <w:rPr>
          <w:rFonts w:ascii="Times New Roman" w:hAnsi="Times New Roman"/>
          <w:sz w:val="28"/>
          <w:szCs w:val="28"/>
        </w:rPr>
        <w:t xml:space="preserve">2) глава муниципального образования – глава муниципального округа </w:t>
      </w:r>
      <w:r>
        <w:rPr>
          <w:rFonts w:ascii="Times New Roman" w:hAnsi="Times New Roman"/>
          <w:sz w:val="28"/>
          <w:szCs w:val="28"/>
        </w:rPr>
        <w:t>Восточное</w:t>
      </w:r>
      <w:r w:rsidRPr="009964C9">
        <w:rPr>
          <w:rFonts w:ascii="Times New Roman" w:hAnsi="Times New Roman"/>
          <w:sz w:val="28"/>
          <w:szCs w:val="28"/>
        </w:rPr>
        <w:t>;</w:t>
      </w:r>
    </w:p>
    <w:p w:rsidR="0071264E" w:rsidRPr="009964C9" w:rsidRDefault="0071264E" w:rsidP="00112D2A">
      <w:pPr>
        <w:pStyle w:val="ConsPlusNormal"/>
        <w:ind w:firstLine="851"/>
        <w:jc w:val="both"/>
        <w:rPr>
          <w:rFonts w:ascii="Times New Roman" w:hAnsi="Times New Roman"/>
          <w:sz w:val="28"/>
          <w:szCs w:val="28"/>
        </w:rPr>
      </w:pPr>
      <w:r w:rsidRPr="009964C9">
        <w:rPr>
          <w:rFonts w:ascii="Times New Roman" w:hAnsi="Times New Roman"/>
          <w:sz w:val="28"/>
          <w:szCs w:val="28"/>
        </w:rPr>
        <w:t xml:space="preserve">3) исполнительно-распорядительный орган местного самоуправления – администрация муниципального округа </w:t>
      </w:r>
      <w:r>
        <w:rPr>
          <w:rFonts w:ascii="Times New Roman" w:hAnsi="Times New Roman"/>
          <w:sz w:val="28"/>
          <w:szCs w:val="28"/>
        </w:rPr>
        <w:t>Восточное</w:t>
      </w:r>
      <w:r w:rsidRPr="009964C9">
        <w:rPr>
          <w:rFonts w:ascii="Times New Roman" w:hAnsi="Times New Roman"/>
          <w:sz w:val="28"/>
          <w:szCs w:val="28"/>
        </w:rPr>
        <w:t xml:space="preserve"> (сокращенное наименование – администрация МО </w:t>
      </w:r>
      <w:r>
        <w:rPr>
          <w:rFonts w:ascii="Times New Roman" w:hAnsi="Times New Roman"/>
          <w:sz w:val="28"/>
          <w:szCs w:val="28"/>
        </w:rPr>
        <w:t>Восточное</w:t>
      </w:r>
      <w:r w:rsidRPr="009964C9">
        <w:rPr>
          <w:rFonts w:ascii="Times New Roman" w:hAnsi="Times New Roman"/>
          <w:sz w:val="28"/>
          <w:szCs w:val="28"/>
        </w:rPr>
        <w:t xml:space="preserve">). </w:t>
      </w:r>
    </w:p>
    <w:p w:rsidR="0071264E" w:rsidRPr="009964C9" w:rsidRDefault="0071264E" w:rsidP="00112D2A">
      <w:pPr>
        <w:pStyle w:val="ConsPlusNormal"/>
        <w:ind w:firstLine="851"/>
        <w:jc w:val="both"/>
        <w:rPr>
          <w:rFonts w:ascii="Times New Roman" w:hAnsi="Times New Roman"/>
          <w:sz w:val="28"/>
          <w:szCs w:val="28"/>
        </w:rPr>
      </w:pPr>
      <w:r w:rsidRPr="009964C9">
        <w:rPr>
          <w:rFonts w:ascii="Times New Roman" w:hAnsi="Times New Roman"/>
          <w:sz w:val="28"/>
          <w:szCs w:val="28"/>
        </w:rPr>
        <w:t>2. Сокращенное наименование может применяться при государственной регистрации в качестве юридического лица, а также регистрации в других государственных органах, в текстах финансовых документов и деловой переписке.».</w:t>
      </w:r>
    </w:p>
    <w:p w:rsidR="0071264E" w:rsidRPr="009964C9" w:rsidRDefault="0071264E" w:rsidP="00112D2A">
      <w:pPr>
        <w:pStyle w:val="ConsPlusNormal"/>
        <w:ind w:firstLine="851"/>
        <w:jc w:val="both"/>
        <w:rPr>
          <w:rFonts w:ascii="Times New Roman" w:hAnsi="Times New Roman"/>
          <w:bCs/>
          <w:sz w:val="28"/>
          <w:szCs w:val="28"/>
        </w:rPr>
      </w:pPr>
      <w:r w:rsidRPr="009964C9">
        <w:rPr>
          <w:rFonts w:ascii="Times New Roman" w:hAnsi="Times New Roman"/>
          <w:bCs/>
          <w:sz w:val="28"/>
          <w:szCs w:val="28"/>
        </w:rPr>
        <w:t>7. В статье 8:</w:t>
      </w:r>
    </w:p>
    <w:p w:rsidR="0071264E" w:rsidRPr="00112D2A" w:rsidRDefault="0071264E" w:rsidP="00112D2A">
      <w:pPr>
        <w:pStyle w:val="ConsPlusNormal"/>
        <w:ind w:firstLine="851"/>
        <w:jc w:val="both"/>
        <w:rPr>
          <w:rFonts w:ascii="Times New Roman" w:hAnsi="Times New Roman"/>
          <w:bCs/>
          <w:sz w:val="28"/>
          <w:szCs w:val="28"/>
        </w:rPr>
      </w:pPr>
      <w:r w:rsidRPr="00112D2A">
        <w:rPr>
          <w:rFonts w:ascii="Times New Roman" w:hAnsi="Times New Roman"/>
          <w:bCs/>
          <w:sz w:val="28"/>
          <w:szCs w:val="28"/>
        </w:rPr>
        <w:t>1) часть 8 изложить в следующей редакции:</w:t>
      </w:r>
    </w:p>
    <w:p w:rsidR="0071264E" w:rsidRPr="00112D2A" w:rsidRDefault="0071264E" w:rsidP="00112D2A">
      <w:pPr>
        <w:pStyle w:val="ConsPlusNormal"/>
        <w:ind w:firstLine="851"/>
        <w:jc w:val="both"/>
        <w:rPr>
          <w:rFonts w:ascii="Times New Roman" w:hAnsi="Times New Roman"/>
          <w:bCs/>
          <w:sz w:val="28"/>
          <w:szCs w:val="28"/>
        </w:rPr>
      </w:pPr>
      <w:r w:rsidRPr="00112D2A">
        <w:rPr>
          <w:rFonts w:ascii="Times New Roman" w:hAnsi="Times New Roman"/>
          <w:bCs/>
          <w:sz w:val="28"/>
          <w:szCs w:val="28"/>
        </w:rPr>
        <w:t xml:space="preserve">«8. </w:t>
      </w:r>
      <w:r w:rsidRPr="00112D2A">
        <w:rPr>
          <w:rFonts w:ascii="Times New Roman" w:hAnsi="Times New Roman"/>
          <w:sz w:val="28"/>
          <w:szCs w:val="28"/>
        </w:rPr>
        <w:t>Вновь избранный Совет депутатов собирается на первое заседание не позднее 30 дней со дня избрания Совета депутатов в правомочном составе в порядке, установленном Регламентом Совета депутатов.</w:t>
      </w:r>
      <w:r w:rsidRPr="00112D2A">
        <w:rPr>
          <w:rFonts w:ascii="Times New Roman" w:hAnsi="Times New Roman"/>
          <w:bCs/>
          <w:sz w:val="28"/>
          <w:szCs w:val="28"/>
        </w:rPr>
        <w:t>»;</w:t>
      </w:r>
    </w:p>
    <w:p w:rsidR="0071264E" w:rsidRPr="009964C9" w:rsidRDefault="0071264E" w:rsidP="00112D2A">
      <w:pPr>
        <w:pStyle w:val="ConsPlusNormal"/>
        <w:ind w:firstLine="851"/>
        <w:jc w:val="both"/>
        <w:rPr>
          <w:rFonts w:ascii="Times New Roman" w:hAnsi="Times New Roman"/>
          <w:bCs/>
          <w:sz w:val="28"/>
          <w:szCs w:val="28"/>
        </w:rPr>
      </w:pPr>
      <w:r w:rsidRPr="009964C9">
        <w:rPr>
          <w:rFonts w:ascii="Times New Roman" w:hAnsi="Times New Roman"/>
          <w:bCs/>
          <w:sz w:val="28"/>
          <w:szCs w:val="28"/>
        </w:rPr>
        <w:t>2) пункт 3 части 10 изложить в следующей редакции:</w:t>
      </w:r>
    </w:p>
    <w:p w:rsidR="0071264E" w:rsidRPr="009964C9" w:rsidRDefault="0071264E" w:rsidP="00112D2A">
      <w:pPr>
        <w:ind w:firstLine="851"/>
        <w:jc w:val="both"/>
        <w:rPr>
          <w:bCs/>
        </w:rPr>
      </w:pPr>
      <w:r w:rsidRPr="009964C9">
        <w:rPr>
          <w:bCs/>
        </w:rPr>
        <w:t>«</w:t>
      </w:r>
      <w:r w:rsidRPr="009964C9">
        <w:t>3) должностные лица администрации муниципального округа (далее – администрация), руководители муниципальных предприятий и учреждений;</w:t>
      </w:r>
      <w:r w:rsidRPr="009964C9">
        <w:rPr>
          <w:bCs/>
        </w:rPr>
        <w:t>»;</w:t>
      </w:r>
    </w:p>
    <w:p w:rsidR="0071264E" w:rsidRPr="009964C9" w:rsidRDefault="0071264E" w:rsidP="00112D2A">
      <w:pPr>
        <w:ind w:firstLine="851"/>
        <w:jc w:val="both"/>
        <w:rPr>
          <w:bCs/>
        </w:rPr>
      </w:pPr>
      <w:r w:rsidRPr="009964C9">
        <w:rPr>
          <w:bCs/>
        </w:rPr>
        <w:t>3) в части 14 слова «, Руководителя муниципального образования» исключить.</w:t>
      </w:r>
    </w:p>
    <w:p w:rsidR="0071264E" w:rsidRPr="009964C9" w:rsidRDefault="0071264E" w:rsidP="00112D2A">
      <w:pPr>
        <w:ind w:firstLine="851"/>
        <w:jc w:val="both"/>
        <w:rPr>
          <w:bCs/>
        </w:rPr>
      </w:pPr>
      <w:r w:rsidRPr="009964C9">
        <w:rPr>
          <w:bCs/>
        </w:rPr>
        <w:t>8. В статье 9:</w:t>
      </w:r>
    </w:p>
    <w:p w:rsidR="0071264E" w:rsidRPr="009964C9" w:rsidRDefault="0071264E" w:rsidP="00112D2A">
      <w:pPr>
        <w:ind w:firstLine="851"/>
        <w:jc w:val="both"/>
        <w:rPr>
          <w:bCs/>
        </w:rPr>
      </w:pPr>
      <w:r w:rsidRPr="009964C9">
        <w:rPr>
          <w:bCs/>
        </w:rPr>
        <w:t>1) в части 1:</w:t>
      </w:r>
    </w:p>
    <w:p w:rsidR="0071264E" w:rsidRPr="009964C9" w:rsidRDefault="0071264E" w:rsidP="00112D2A">
      <w:pPr>
        <w:ind w:firstLine="851"/>
        <w:jc w:val="both"/>
        <w:rPr>
          <w:bCs/>
        </w:rPr>
      </w:pPr>
      <w:r w:rsidRPr="009964C9">
        <w:rPr>
          <w:bCs/>
        </w:rPr>
        <w:t>а) в пункте 5 слова «и учреждений, а также об установлении тарифов на услуги муниципальных предприятий и учреждений» исключить;</w:t>
      </w:r>
    </w:p>
    <w:p w:rsidR="0071264E" w:rsidRPr="009964C9" w:rsidRDefault="0071264E" w:rsidP="00112D2A">
      <w:pPr>
        <w:ind w:firstLine="851"/>
        <w:jc w:val="both"/>
        <w:rPr>
          <w:bCs/>
        </w:rPr>
      </w:pPr>
      <w:r w:rsidRPr="009964C9">
        <w:rPr>
          <w:bCs/>
        </w:rPr>
        <w:t>б) пункт 10 изложить в следующей редакции:</w:t>
      </w:r>
    </w:p>
    <w:p w:rsidR="0071264E" w:rsidRPr="009964C9" w:rsidRDefault="0071264E" w:rsidP="00112D2A">
      <w:pPr>
        <w:pStyle w:val="ConsPlusNormal"/>
        <w:ind w:firstLine="851"/>
        <w:jc w:val="both"/>
        <w:rPr>
          <w:rFonts w:ascii="Times New Roman" w:hAnsi="Times New Roman"/>
          <w:sz w:val="28"/>
          <w:szCs w:val="28"/>
        </w:rPr>
      </w:pPr>
      <w:r w:rsidRPr="009964C9">
        <w:rPr>
          <w:rFonts w:ascii="Times New Roman" w:hAnsi="Times New Roman"/>
          <w:bCs/>
          <w:sz w:val="28"/>
          <w:szCs w:val="28"/>
        </w:rPr>
        <w:t>«</w:t>
      </w:r>
      <w:r w:rsidRPr="009964C9">
        <w:rPr>
          <w:rFonts w:ascii="Times New Roman" w:hAnsi="Times New Roman"/>
          <w:sz w:val="28"/>
          <w:szCs w:val="28"/>
        </w:rPr>
        <w:t xml:space="preserve">10) принятие решения об участии муниципального </w:t>
      </w:r>
      <w:r>
        <w:rPr>
          <w:rFonts w:ascii="Times New Roman" w:hAnsi="Times New Roman"/>
          <w:sz w:val="28"/>
          <w:szCs w:val="28"/>
        </w:rPr>
        <w:t>округа</w:t>
      </w:r>
      <w:r w:rsidRPr="009964C9">
        <w:rPr>
          <w:rFonts w:ascii="Times New Roman" w:hAnsi="Times New Roman"/>
          <w:sz w:val="28"/>
          <w:szCs w:val="28"/>
        </w:rPr>
        <w:t xml:space="preserve"> в организациях межмуниципального сотрудничества;</w:t>
      </w:r>
      <w:r w:rsidRPr="009964C9">
        <w:rPr>
          <w:rFonts w:ascii="Times New Roman" w:hAnsi="Times New Roman"/>
          <w:bCs/>
          <w:sz w:val="28"/>
          <w:szCs w:val="28"/>
        </w:rPr>
        <w:t>»;</w:t>
      </w:r>
    </w:p>
    <w:p w:rsidR="0071264E" w:rsidRPr="009964C9" w:rsidRDefault="0071264E" w:rsidP="00112D2A">
      <w:pPr>
        <w:ind w:firstLine="851"/>
        <w:jc w:val="both"/>
      </w:pPr>
      <w:r w:rsidRPr="009964C9">
        <w:rPr>
          <w:bCs/>
        </w:rPr>
        <w:t xml:space="preserve">в) в пункте 13 слова </w:t>
      </w:r>
      <w:r w:rsidRPr="009964C9">
        <w:t>«</w:t>
      </w:r>
      <w:r w:rsidRPr="009964C9">
        <w:rPr>
          <w:bCs/>
        </w:rPr>
        <w:t>, в т.ч. комиссии с функцией контрольного органа, а также рабочих групп и иных формирований муниципального Собрания</w:t>
      </w:r>
      <w:r w:rsidRPr="009964C9">
        <w:t>» исключить;</w:t>
      </w:r>
    </w:p>
    <w:p w:rsidR="0071264E" w:rsidRPr="009964C9" w:rsidRDefault="0071264E" w:rsidP="00112D2A">
      <w:pPr>
        <w:ind w:firstLine="851"/>
        <w:jc w:val="both"/>
      </w:pPr>
      <w:r w:rsidRPr="009964C9">
        <w:t>г) в пункте 18 слова «муниципальным Собранием;» заменить словами «Советом депутатов.»;</w:t>
      </w:r>
    </w:p>
    <w:p w:rsidR="0071264E" w:rsidRPr="009964C9" w:rsidRDefault="0071264E" w:rsidP="00112D2A">
      <w:pPr>
        <w:ind w:firstLine="851"/>
        <w:jc w:val="both"/>
      </w:pPr>
      <w:r w:rsidRPr="009964C9">
        <w:t>д) пункт 19 признать утратившим силу;</w:t>
      </w:r>
    </w:p>
    <w:p w:rsidR="0071264E" w:rsidRPr="009964C9" w:rsidRDefault="0071264E" w:rsidP="00112D2A">
      <w:pPr>
        <w:ind w:firstLine="851"/>
        <w:jc w:val="both"/>
      </w:pPr>
      <w:r w:rsidRPr="009964C9">
        <w:t>2) в части 2:</w:t>
      </w:r>
    </w:p>
    <w:p w:rsidR="0071264E" w:rsidRPr="009964C9" w:rsidRDefault="0071264E" w:rsidP="00112D2A">
      <w:pPr>
        <w:ind w:firstLine="851"/>
        <w:jc w:val="both"/>
      </w:pPr>
      <w:r w:rsidRPr="009964C9">
        <w:t>а) в абзаце первом слово «относятся» заменить словом «относится»;</w:t>
      </w:r>
    </w:p>
    <w:p w:rsidR="0071264E" w:rsidRDefault="0071264E" w:rsidP="00112D2A">
      <w:pPr>
        <w:ind w:firstLine="851"/>
        <w:jc w:val="both"/>
      </w:pPr>
      <w:r w:rsidRPr="009964C9">
        <w:t>б</w:t>
      </w:r>
      <w:r w:rsidRPr="00112D2A">
        <w:t>) пункты 1 и 8 признать утратившими силу;</w:t>
      </w:r>
    </w:p>
    <w:p w:rsidR="0071264E" w:rsidRPr="0097504A" w:rsidRDefault="0071264E" w:rsidP="00112D2A">
      <w:pPr>
        <w:ind w:firstLine="851"/>
        <w:jc w:val="both"/>
      </w:pPr>
      <w:r w:rsidRPr="0097504A">
        <w:t>в) дополнить пунктом 11 следующего содержания:</w:t>
      </w:r>
    </w:p>
    <w:p w:rsidR="0071264E" w:rsidRPr="0097504A" w:rsidRDefault="0071264E" w:rsidP="00112D2A">
      <w:pPr>
        <w:ind w:firstLine="851"/>
        <w:jc w:val="both"/>
        <w:rPr>
          <w:bCs/>
          <w:i/>
        </w:rPr>
      </w:pPr>
      <w:r w:rsidRPr="0097504A">
        <w:t>«11)</w:t>
      </w:r>
      <w:r w:rsidRPr="0097504A">
        <w:rPr>
          <w:bCs/>
        </w:rPr>
        <w:t xml:space="preserve"> принятие решения о </w:t>
      </w:r>
      <w:r w:rsidRPr="0097504A">
        <w:rPr>
          <w:lang w:eastAsia="en-US"/>
        </w:rPr>
        <w:t xml:space="preserve">подготовке, переподготовке и повышении квалификации </w:t>
      </w:r>
      <w:r w:rsidRPr="0097504A">
        <w:rPr>
          <w:bCs/>
        </w:rPr>
        <w:t xml:space="preserve">главы муниципального округа за счет средств местного бюджета.»; </w:t>
      </w:r>
    </w:p>
    <w:p w:rsidR="0071264E" w:rsidRPr="009964C9" w:rsidRDefault="0071264E" w:rsidP="00112D2A">
      <w:pPr>
        <w:ind w:firstLine="851"/>
        <w:jc w:val="both"/>
      </w:pPr>
      <w:r w:rsidRPr="009964C9">
        <w:t>3) в части 3:</w:t>
      </w:r>
    </w:p>
    <w:p w:rsidR="0071264E" w:rsidRPr="009964C9" w:rsidRDefault="0071264E" w:rsidP="00112D2A">
      <w:pPr>
        <w:ind w:firstLine="851"/>
        <w:jc w:val="both"/>
      </w:pPr>
      <w:r w:rsidRPr="009964C9">
        <w:t>а) дефис первый пункта 1 признать утратившим силу;</w:t>
      </w:r>
    </w:p>
    <w:p w:rsidR="0071264E" w:rsidRPr="0097504A" w:rsidRDefault="0071264E" w:rsidP="00112D2A">
      <w:pPr>
        <w:ind w:firstLine="851"/>
        <w:jc w:val="both"/>
      </w:pPr>
      <w:r w:rsidRPr="0097504A">
        <w:t>б) дефисы третий и девятый пункта 2 признать утратившими силу;</w:t>
      </w:r>
    </w:p>
    <w:p w:rsidR="0071264E" w:rsidRPr="009964C9" w:rsidRDefault="0071264E" w:rsidP="00112D2A">
      <w:pPr>
        <w:pStyle w:val="ConsPlusNormal"/>
        <w:ind w:firstLine="851"/>
        <w:jc w:val="both"/>
        <w:rPr>
          <w:rFonts w:ascii="Times New Roman" w:hAnsi="Times New Roman"/>
          <w:sz w:val="28"/>
          <w:szCs w:val="28"/>
        </w:rPr>
      </w:pPr>
      <w:r w:rsidRPr="009964C9">
        <w:rPr>
          <w:rFonts w:ascii="Times New Roman" w:hAnsi="Times New Roman"/>
          <w:sz w:val="28"/>
          <w:szCs w:val="28"/>
        </w:rPr>
        <w:t>в) дефис первый пункта 3 дополнить словами «в части</w:t>
      </w:r>
      <w:r w:rsidRPr="009964C9">
        <w:rPr>
          <w:rFonts w:ascii="Times New Roman" w:hAnsi="Times New Roman"/>
          <w:bCs/>
          <w:sz w:val="28"/>
          <w:szCs w:val="28"/>
        </w:rPr>
        <w:t>, касающейся осуществления полномочий по решению вопросов местного значения</w:t>
      </w:r>
      <w:r w:rsidRPr="009964C9">
        <w:rPr>
          <w:rFonts w:ascii="Times New Roman" w:hAnsi="Times New Roman"/>
          <w:sz w:val="28"/>
          <w:szCs w:val="28"/>
        </w:rPr>
        <w:t>».</w:t>
      </w:r>
    </w:p>
    <w:p w:rsidR="0071264E" w:rsidRPr="00112D2A" w:rsidRDefault="0071264E" w:rsidP="00112D2A">
      <w:pPr>
        <w:pStyle w:val="ConsPlusNormal"/>
        <w:ind w:firstLine="851"/>
        <w:jc w:val="both"/>
        <w:rPr>
          <w:rFonts w:ascii="Times New Roman" w:hAnsi="Times New Roman"/>
          <w:sz w:val="28"/>
          <w:szCs w:val="28"/>
        </w:rPr>
      </w:pPr>
      <w:r w:rsidRPr="009964C9">
        <w:rPr>
          <w:rFonts w:ascii="Times New Roman" w:hAnsi="Times New Roman"/>
          <w:sz w:val="28"/>
          <w:szCs w:val="28"/>
        </w:rPr>
        <w:t xml:space="preserve">9. В части 6 статьи 10 слова «муниципального образования» </w:t>
      </w:r>
      <w:r w:rsidRPr="00112D2A">
        <w:rPr>
          <w:rFonts w:ascii="Times New Roman" w:hAnsi="Times New Roman"/>
          <w:sz w:val="28"/>
          <w:szCs w:val="28"/>
        </w:rPr>
        <w:t>заменить словами «,</w:t>
      </w:r>
      <w:r w:rsidRPr="00112D2A">
        <w:rPr>
          <w:rFonts w:ascii="Times New Roman" w:hAnsi="Times New Roman"/>
          <w:i/>
          <w:sz w:val="28"/>
          <w:szCs w:val="28"/>
        </w:rPr>
        <w:t xml:space="preserve"> </w:t>
      </w:r>
      <w:r w:rsidRPr="00112D2A">
        <w:rPr>
          <w:rFonts w:ascii="Times New Roman" w:hAnsi="Times New Roman"/>
          <w:sz w:val="28"/>
          <w:szCs w:val="28"/>
        </w:rPr>
        <w:t>проводившей выборы на территории муниципального округа».</w:t>
      </w:r>
    </w:p>
    <w:p w:rsidR="0071264E" w:rsidRPr="009964C9" w:rsidRDefault="0071264E" w:rsidP="00112D2A">
      <w:pPr>
        <w:pStyle w:val="ConsPlusNormal"/>
        <w:ind w:firstLine="851"/>
        <w:jc w:val="both"/>
        <w:rPr>
          <w:rFonts w:ascii="Times New Roman" w:hAnsi="Times New Roman"/>
          <w:sz w:val="28"/>
          <w:szCs w:val="28"/>
        </w:rPr>
      </w:pPr>
      <w:r w:rsidRPr="009964C9">
        <w:rPr>
          <w:rFonts w:ascii="Times New Roman" w:hAnsi="Times New Roman"/>
          <w:sz w:val="28"/>
          <w:szCs w:val="28"/>
        </w:rPr>
        <w:t>10. В статье 11:</w:t>
      </w:r>
    </w:p>
    <w:p w:rsidR="0071264E" w:rsidRPr="009964C9" w:rsidRDefault="0071264E" w:rsidP="00112D2A">
      <w:pPr>
        <w:pStyle w:val="ConsPlusNormal"/>
        <w:ind w:firstLine="851"/>
        <w:jc w:val="both"/>
        <w:rPr>
          <w:rFonts w:ascii="Times New Roman" w:hAnsi="Times New Roman"/>
          <w:sz w:val="28"/>
          <w:szCs w:val="28"/>
        </w:rPr>
      </w:pPr>
      <w:r w:rsidRPr="009964C9">
        <w:rPr>
          <w:rFonts w:ascii="Times New Roman" w:hAnsi="Times New Roman"/>
          <w:sz w:val="28"/>
          <w:szCs w:val="28"/>
        </w:rPr>
        <w:t>1) в части 6:</w:t>
      </w:r>
    </w:p>
    <w:p w:rsidR="0071264E" w:rsidRPr="009964C9" w:rsidRDefault="0071264E" w:rsidP="00112D2A">
      <w:pPr>
        <w:pStyle w:val="ConsPlusNormal"/>
        <w:ind w:firstLine="851"/>
        <w:jc w:val="both"/>
        <w:rPr>
          <w:rFonts w:ascii="Times New Roman" w:hAnsi="Times New Roman"/>
          <w:sz w:val="28"/>
          <w:szCs w:val="28"/>
        </w:rPr>
      </w:pPr>
      <w:r w:rsidRPr="009964C9">
        <w:rPr>
          <w:rFonts w:ascii="Times New Roman" w:hAnsi="Times New Roman"/>
          <w:sz w:val="28"/>
          <w:szCs w:val="28"/>
        </w:rPr>
        <w:t>а) в пункте 3 слово «год;» заменить словом «год.»;</w:t>
      </w:r>
    </w:p>
    <w:p w:rsidR="0071264E" w:rsidRPr="0097504A" w:rsidRDefault="0071264E" w:rsidP="00112D2A">
      <w:pPr>
        <w:pStyle w:val="ConsPlusNormal"/>
        <w:ind w:firstLine="851"/>
        <w:jc w:val="both"/>
        <w:rPr>
          <w:rFonts w:ascii="Times New Roman" w:hAnsi="Times New Roman"/>
          <w:sz w:val="28"/>
          <w:szCs w:val="28"/>
        </w:rPr>
      </w:pPr>
      <w:r w:rsidRPr="0097504A">
        <w:rPr>
          <w:rFonts w:ascii="Times New Roman" w:hAnsi="Times New Roman"/>
          <w:sz w:val="28"/>
          <w:szCs w:val="28"/>
        </w:rPr>
        <w:t>б) пункт 4 признать утратившим силу;</w:t>
      </w:r>
    </w:p>
    <w:p w:rsidR="0071264E" w:rsidRPr="0097504A" w:rsidRDefault="0071264E" w:rsidP="00112D2A">
      <w:pPr>
        <w:pStyle w:val="ConsPlusNormal"/>
        <w:ind w:firstLine="851"/>
        <w:jc w:val="both"/>
        <w:rPr>
          <w:rFonts w:ascii="Times New Roman" w:hAnsi="Times New Roman"/>
          <w:color w:val="000000"/>
          <w:sz w:val="28"/>
          <w:szCs w:val="28"/>
        </w:rPr>
      </w:pPr>
      <w:r w:rsidRPr="0097504A">
        <w:rPr>
          <w:rFonts w:ascii="Times New Roman" w:hAnsi="Times New Roman"/>
          <w:color w:val="000000"/>
          <w:sz w:val="28"/>
          <w:szCs w:val="28"/>
        </w:rPr>
        <w:t>2) часть 8 изложить в следующей редакции:</w:t>
      </w:r>
    </w:p>
    <w:p w:rsidR="0071264E" w:rsidRPr="001C005E" w:rsidRDefault="0071264E" w:rsidP="00112D2A">
      <w:pPr>
        <w:pStyle w:val="ConsPlusNormal"/>
        <w:ind w:firstLine="851"/>
        <w:jc w:val="both"/>
        <w:rPr>
          <w:rFonts w:ascii="Times New Roman" w:hAnsi="Times New Roman"/>
          <w:color w:val="000000"/>
          <w:sz w:val="28"/>
          <w:szCs w:val="28"/>
        </w:rPr>
      </w:pPr>
      <w:r w:rsidRPr="001C005E">
        <w:rPr>
          <w:rFonts w:ascii="Times New Roman" w:hAnsi="Times New Roman"/>
          <w:color w:val="000000"/>
          <w:sz w:val="28"/>
          <w:szCs w:val="28"/>
        </w:rPr>
        <w:t>«8. Решение Совета депутатов о досрочном прекращении полномочий депутата Совета депутатов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(летний перерыв в работе) Совета депутатов, - не позднее чем через три месяца со дня появления такого основания.».</w:t>
      </w:r>
    </w:p>
    <w:p w:rsidR="0071264E" w:rsidRPr="0097504A" w:rsidRDefault="0071264E" w:rsidP="00112D2A">
      <w:pPr>
        <w:pStyle w:val="ConsPlusNormal"/>
        <w:ind w:firstLine="851"/>
        <w:jc w:val="both"/>
        <w:rPr>
          <w:rFonts w:ascii="Times New Roman" w:hAnsi="Times New Roman"/>
          <w:color w:val="000000"/>
          <w:sz w:val="28"/>
          <w:szCs w:val="28"/>
        </w:rPr>
      </w:pPr>
      <w:r w:rsidRPr="0097504A">
        <w:rPr>
          <w:rFonts w:ascii="Times New Roman" w:hAnsi="Times New Roman"/>
          <w:color w:val="000000"/>
          <w:sz w:val="28"/>
          <w:szCs w:val="28"/>
        </w:rPr>
        <w:t>3) часть</w:t>
      </w:r>
      <w:r>
        <w:rPr>
          <w:rFonts w:ascii="Times New Roman" w:hAnsi="Times New Roman"/>
          <w:color w:val="000000"/>
          <w:sz w:val="28"/>
          <w:szCs w:val="28"/>
        </w:rPr>
        <w:t xml:space="preserve"> 9 признать утратившей</w:t>
      </w:r>
      <w:r w:rsidRPr="0097504A">
        <w:rPr>
          <w:rFonts w:ascii="Times New Roman" w:hAnsi="Times New Roman"/>
          <w:color w:val="000000"/>
          <w:sz w:val="28"/>
          <w:szCs w:val="28"/>
        </w:rPr>
        <w:t xml:space="preserve"> силу.</w:t>
      </w:r>
    </w:p>
    <w:p w:rsidR="0071264E" w:rsidRPr="00726BE3" w:rsidRDefault="0071264E" w:rsidP="00112D2A">
      <w:pPr>
        <w:pStyle w:val="ConsPlusNormal"/>
        <w:ind w:firstLine="851"/>
        <w:jc w:val="both"/>
        <w:rPr>
          <w:rFonts w:ascii="Times New Roman" w:hAnsi="Times New Roman"/>
          <w:sz w:val="28"/>
          <w:szCs w:val="28"/>
        </w:rPr>
      </w:pPr>
      <w:r w:rsidRPr="00726BE3">
        <w:rPr>
          <w:rFonts w:ascii="Times New Roman" w:hAnsi="Times New Roman"/>
          <w:sz w:val="28"/>
          <w:szCs w:val="28"/>
        </w:rPr>
        <w:t>11. В статье 13:</w:t>
      </w:r>
    </w:p>
    <w:p w:rsidR="0071264E" w:rsidRDefault="0071264E" w:rsidP="00112D2A">
      <w:pPr>
        <w:pStyle w:val="ConsPlusNormal"/>
        <w:ind w:firstLine="851"/>
        <w:jc w:val="both"/>
        <w:rPr>
          <w:rFonts w:ascii="Times New Roman" w:hAnsi="Times New Roman"/>
          <w:sz w:val="28"/>
          <w:szCs w:val="28"/>
        </w:rPr>
      </w:pPr>
      <w:r>
        <w:rPr>
          <w:rFonts w:ascii="Times New Roman" w:hAnsi="Times New Roman"/>
          <w:sz w:val="28"/>
          <w:szCs w:val="28"/>
        </w:rPr>
        <w:t xml:space="preserve">1) в </w:t>
      </w:r>
      <w:r w:rsidRPr="009964C9">
        <w:rPr>
          <w:rFonts w:ascii="Times New Roman" w:hAnsi="Times New Roman"/>
          <w:sz w:val="28"/>
          <w:szCs w:val="28"/>
        </w:rPr>
        <w:t>части 5 слово «указываются» заменить словом «указывается»</w:t>
      </w:r>
      <w:r>
        <w:rPr>
          <w:rFonts w:ascii="Times New Roman" w:hAnsi="Times New Roman"/>
          <w:sz w:val="28"/>
          <w:szCs w:val="28"/>
        </w:rPr>
        <w:t>;</w:t>
      </w:r>
    </w:p>
    <w:p w:rsidR="0071264E" w:rsidRPr="0097504A" w:rsidRDefault="0071264E" w:rsidP="00112D2A">
      <w:pPr>
        <w:pStyle w:val="ConsPlusNormal"/>
        <w:ind w:firstLine="851"/>
        <w:jc w:val="both"/>
        <w:rPr>
          <w:rFonts w:ascii="Times New Roman" w:hAnsi="Times New Roman"/>
          <w:sz w:val="28"/>
          <w:szCs w:val="28"/>
        </w:rPr>
      </w:pPr>
      <w:r w:rsidRPr="0097504A">
        <w:rPr>
          <w:rFonts w:ascii="Times New Roman" w:hAnsi="Times New Roman"/>
          <w:sz w:val="28"/>
          <w:szCs w:val="28"/>
        </w:rPr>
        <w:t>2) в части 9 слова «, рабочие группы» исключить.</w:t>
      </w:r>
    </w:p>
    <w:p w:rsidR="0071264E" w:rsidRPr="009964C9" w:rsidRDefault="0071264E" w:rsidP="00112D2A">
      <w:pPr>
        <w:pStyle w:val="ConsPlusNormal"/>
        <w:ind w:firstLine="851"/>
        <w:jc w:val="both"/>
        <w:rPr>
          <w:rFonts w:ascii="Times New Roman" w:hAnsi="Times New Roman"/>
          <w:sz w:val="28"/>
          <w:szCs w:val="28"/>
        </w:rPr>
      </w:pPr>
      <w:r w:rsidRPr="009964C9">
        <w:rPr>
          <w:rFonts w:ascii="Times New Roman" w:hAnsi="Times New Roman"/>
          <w:sz w:val="28"/>
          <w:szCs w:val="28"/>
        </w:rPr>
        <w:t>12. В статье 14:</w:t>
      </w:r>
    </w:p>
    <w:p w:rsidR="0071264E" w:rsidRPr="009964C9" w:rsidRDefault="0071264E" w:rsidP="00112D2A">
      <w:pPr>
        <w:pStyle w:val="ConsPlusNormal"/>
        <w:ind w:firstLine="851"/>
        <w:jc w:val="both"/>
        <w:rPr>
          <w:rFonts w:ascii="Times New Roman" w:hAnsi="Times New Roman"/>
          <w:sz w:val="28"/>
          <w:szCs w:val="28"/>
        </w:rPr>
      </w:pPr>
      <w:r>
        <w:rPr>
          <w:rFonts w:ascii="Times New Roman" w:hAnsi="Times New Roman"/>
          <w:sz w:val="28"/>
          <w:szCs w:val="28"/>
        </w:rPr>
        <w:t>1</w:t>
      </w:r>
      <w:r w:rsidRPr="009964C9">
        <w:rPr>
          <w:rFonts w:ascii="Times New Roman" w:hAnsi="Times New Roman"/>
          <w:sz w:val="28"/>
          <w:szCs w:val="28"/>
        </w:rPr>
        <w:t>) в части 2 слово «тайного» заменить словом «открытого»;</w:t>
      </w:r>
    </w:p>
    <w:p w:rsidR="0071264E" w:rsidRPr="009964C9" w:rsidRDefault="0071264E" w:rsidP="00112D2A">
      <w:pPr>
        <w:pStyle w:val="ConsPlusNormal"/>
        <w:ind w:firstLine="851"/>
        <w:jc w:val="both"/>
        <w:rPr>
          <w:rFonts w:ascii="Times New Roman" w:hAnsi="Times New Roman"/>
          <w:sz w:val="28"/>
          <w:szCs w:val="28"/>
        </w:rPr>
      </w:pPr>
      <w:r>
        <w:rPr>
          <w:rFonts w:ascii="Times New Roman" w:hAnsi="Times New Roman"/>
          <w:sz w:val="28"/>
          <w:szCs w:val="28"/>
        </w:rPr>
        <w:t>2</w:t>
      </w:r>
      <w:r w:rsidRPr="009964C9">
        <w:rPr>
          <w:rFonts w:ascii="Times New Roman" w:hAnsi="Times New Roman"/>
          <w:sz w:val="28"/>
          <w:szCs w:val="28"/>
        </w:rPr>
        <w:t>) часть 6 признать утратившей силу.</w:t>
      </w:r>
    </w:p>
    <w:p w:rsidR="0071264E" w:rsidRPr="009964C9" w:rsidRDefault="0071264E" w:rsidP="00112D2A">
      <w:pPr>
        <w:pStyle w:val="ConsPlusNormal"/>
        <w:ind w:firstLine="851"/>
        <w:jc w:val="both"/>
        <w:rPr>
          <w:rFonts w:ascii="Times New Roman" w:hAnsi="Times New Roman"/>
          <w:sz w:val="28"/>
          <w:szCs w:val="28"/>
        </w:rPr>
      </w:pPr>
      <w:r w:rsidRPr="009964C9">
        <w:rPr>
          <w:rFonts w:ascii="Times New Roman" w:hAnsi="Times New Roman"/>
          <w:sz w:val="28"/>
          <w:szCs w:val="28"/>
        </w:rPr>
        <w:t>13. В статье 15:</w:t>
      </w:r>
    </w:p>
    <w:p w:rsidR="0071264E" w:rsidRPr="00112D2A" w:rsidRDefault="0071264E" w:rsidP="00112D2A">
      <w:pPr>
        <w:ind w:firstLine="851"/>
        <w:jc w:val="both"/>
      </w:pPr>
      <w:r w:rsidRPr="00112D2A">
        <w:t>1) в части 1:</w:t>
      </w:r>
    </w:p>
    <w:p w:rsidR="0071264E" w:rsidRPr="00112D2A" w:rsidRDefault="0071264E" w:rsidP="00112D2A">
      <w:pPr>
        <w:ind w:firstLine="851"/>
        <w:jc w:val="both"/>
      </w:pPr>
      <w:r w:rsidRPr="00112D2A">
        <w:t>а) в пункте 7 слова «отдельных полномочий города Москвы» заменить словами «отдельных государственных полномочий города Москвы, переданных органам местного самоуправления законами города Москвы (далее – отдельные полномочия города Москвы)»;</w:t>
      </w:r>
    </w:p>
    <w:p w:rsidR="0071264E" w:rsidRPr="00112D2A" w:rsidRDefault="0071264E" w:rsidP="00112D2A">
      <w:pPr>
        <w:ind w:firstLine="851"/>
        <w:jc w:val="both"/>
      </w:pPr>
      <w:r w:rsidRPr="00112D2A">
        <w:t>б) пункт 8 признать утратившим силу;</w:t>
      </w:r>
    </w:p>
    <w:p w:rsidR="0071264E" w:rsidRPr="009964C9" w:rsidRDefault="0071264E" w:rsidP="00112D2A">
      <w:pPr>
        <w:ind w:firstLine="851"/>
        <w:jc w:val="both"/>
      </w:pPr>
      <w:r>
        <w:t xml:space="preserve">2) </w:t>
      </w:r>
      <w:r w:rsidRPr="009964C9">
        <w:t>пункт 12 части 3 признать утратившим силу;</w:t>
      </w:r>
    </w:p>
    <w:p w:rsidR="0071264E" w:rsidRPr="009964C9" w:rsidRDefault="0071264E" w:rsidP="00112D2A">
      <w:pPr>
        <w:ind w:firstLine="851"/>
        <w:jc w:val="both"/>
      </w:pPr>
      <w:r>
        <w:t>3</w:t>
      </w:r>
      <w:r w:rsidRPr="009964C9">
        <w:t>) дополнить частью 3.1 следующего содержания:</w:t>
      </w:r>
    </w:p>
    <w:p w:rsidR="0071264E" w:rsidRDefault="0071264E" w:rsidP="00112D2A">
      <w:pPr>
        <w:pStyle w:val="ConsPlusNormal"/>
        <w:ind w:firstLine="851"/>
        <w:jc w:val="both"/>
        <w:rPr>
          <w:rFonts w:ascii="Times New Roman" w:hAnsi="Times New Roman"/>
          <w:i/>
          <w:sz w:val="28"/>
          <w:szCs w:val="28"/>
        </w:rPr>
      </w:pPr>
      <w:r w:rsidRPr="009964C9">
        <w:rPr>
          <w:rFonts w:ascii="Times New Roman" w:hAnsi="Times New Roman"/>
          <w:sz w:val="28"/>
          <w:szCs w:val="28"/>
        </w:rPr>
        <w:t>«</w:t>
      </w:r>
      <w:r w:rsidRPr="009964C9">
        <w:rPr>
          <w:rFonts w:ascii="Times New Roman" w:hAnsi="Times New Roman"/>
          <w:bCs/>
          <w:sz w:val="28"/>
          <w:szCs w:val="28"/>
        </w:rPr>
        <w:t>3.1. Глава муниципального округа должен соблюдать ограничения и запреты и исполнять обязанности, которые установлены Федеральным законом от 25 декабря 2008 года № 273-Ф</w:t>
      </w:r>
      <w:r>
        <w:rPr>
          <w:rFonts w:ascii="Times New Roman" w:hAnsi="Times New Roman"/>
          <w:bCs/>
          <w:sz w:val="28"/>
          <w:szCs w:val="28"/>
        </w:rPr>
        <w:t>З «О противодействии коррупции</w:t>
      </w:r>
      <w:r w:rsidRPr="004A4F86">
        <w:rPr>
          <w:rFonts w:ascii="Times New Roman" w:hAnsi="Times New Roman"/>
          <w:bCs/>
          <w:sz w:val="28"/>
          <w:szCs w:val="28"/>
        </w:rPr>
        <w:t>», другими федеральными законами</w:t>
      </w:r>
      <w:r w:rsidRPr="004A4F86">
        <w:rPr>
          <w:rFonts w:ascii="Times New Roman" w:hAnsi="Times New Roman"/>
          <w:b/>
          <w:bCs/>
          <w:sz w:val="28"/>
          <w:szCs w:val="28"/>
        </w:rPr>
        <w:t xml:space="preserve"> </w:t>
      </w:r>
      <w:r w:rsidRPr="0097504A">
        <w:rPr>
          <w:rFonts w:ascii="Times New Roman" w:hAnsi="Times New Roman"/>
          <w:bCs/>
          <w:sz w:val="28"/>
          <w:szCs w:val="28"/>
        </w:rPr>
        <w:t>и Законом города Москвы «Об организации местного самоуправления в городе Москве</w:t>
      </w:r>
      <w:r w:rsidRPr="009964C9">
        <w:rPr>
          <w:rFonts w:ascii="Times New Roman" w:hAnsi="Times New Roman"/>
          <w:bCs/>
          <w:sz w:val="28"/>
          <w:szCs w:val="28"/>
        </w:rPr>
        <w:t xml:space="preserve">.»; </w:t>
      </w:r>
    </w:p>
    <w:p w:rsidR="0071264E" w:rsidRDefault="0071264E" w:rsidP="00112D2A">
      <w:pPr>
        <w:pStyle w:val="ConsPlusNormal"/>
        <w:ind w:firstLine="851"/>
        <w:jc w:val="both"/>
        <w:rPr>
          <w:rFonts w:ascii="Times New Roman" w:hAnsi="Times New Roman"/>
          <w:sz w:val="28"/>
          <w:szCs w:val="28"/>
        </w:rPr>
      </w:pPr>
      <w:r>
        <w:rPr>
          <w:rFonts w:ascii="Times New Roman" w:hAnsi="Times New Roman"/>
          <w:sz w:val="28"/>
          <w:szCs w:val="28"/>
        </w:rPr>
        <w:t>4</w:t>
      </w:r>
      <w:r w:rsidRPr="009964C9">
        <w:rPr>
          <w:rFonts w:ascii="Times New Roman" w:hAnsi="Times New Roman"/>
          <w:sz w:val="28"/>
          <w:szCs w:val="28"/>
        </w:rPr>
        <w:t>) часть 6 признать утратившей силу</w:t>
      </w:r>
      <w:r>
        <w:rPr>
          <w:rFonts w:ascii="Times New Roman" w:hAnsi="Times New Roman"/>
          <w:sz w:val="28"/>
          <w:szCs w:val="28"/>
        </w:rPr>
        <w:t>;</w:t>
      </w:r>
    </w:p>
    <w:p w:rsidR="0071264E" w:rsidRPr="0097504A" w:rsidRDefault="0071264E" w:rsidP="00112D2A">
      <w:pPr>
        <w:pStyle w:val="ConsPlusNormal"/>
        <w:ind w:firstLine="851"/>
        <w:jc w:val="both"/>
        <w:rPr>
          <w:rFonts w:ascii="Times New Roman" w:hAnsi="Times New Roman"/>
          <w:sz w:val="28"/>
          <w:szCs w:val="28"/>
        </w:rPr>
      </w:pPr>
      <w:r>
        <w:rPr>
          <w:rFonts w:ascii="Times New Roman" w:hAnsi="Times New Roman"/>
          <w:sz w:val="28"/>
          <w:szCs w:val="28"/>
        </w:rPr>
        <w:t>5</w:t>
      </w:r>
      <w:r w:rsidRPr="0097504A">
        <w:rPr>
          <w:rFonts w:ascii="Times New Roman" w:hAnsi="Times New Roman"/>
          <w:sz w:val="28"/>
          <w:szCs w:val="28"/>
        </w:rPr>
        <w:t>) часть 7 изложить в следующей редакции:</w:t>
      </w:r>
    </w:p>
    <w:p w:rsidR="0071264E" w:rsidRPr="0097504A" w:rsidRDefault="0071264E" w:rsidP="00112D2A">
      <w:pPr>
        <w:ind w:firstLine="851"/>
        <w:jc w:val="both"/>
        <w:rPr>
          <w:bCs/>
          <w:iCs/>
        </w:rPr>
      </w:pPr>
      <w:r w:rsidRPr="0097504A">
        <w:t>«</w:t>
      </w:r>
      <w:r w:rsidRPr="0097504A">
        <w:rPr>
          <w:bCs/>
        </w:rPr>
        <w:t xml:space="preserve">7. </w:t>
      </w:r>
      <w:r w:rsidRPr="0097504A">
        <w:rPr>
          <w:bCs/>
          <w:iCs/>
        </w:rPr>
        <w:t>В случае временного отсутствия или досрочного прекращения полномочий главы муниципального округа его полномочия временно исполняет заместитель Председателя</w:t>
      </w:r>
      <w:r w:rsidRPr="0097504A">
        <w:t xml:space="preserve"> Совета депутатов</w:t>
      </w:r>
      <w:r w:rsidRPr="0097504A">
        <w:rPr>
          <w:bCs/>
          <w:iCs/>
        </w:rPr>
        <w:t>.».</w:t>
      </w:r>
    </w:p>
    <w:p w:rsidR="0071264E" w:rsidRPr="0097504A" w:rsidRDefault="0071264E" w:rsidP="00112D2A">
      <w:pPr>
        <w:pStyle w:val="ConsPlusNormal"/>
        <w:ind w:firstLine="851"/>
        <w:jc w:val="both"/>
        <w:rPr>
          <w:rFonts w:ascii="Times New Roman" w:hAnsi="Times New Roman"/>
          <w:sz w:val="28"/>
          <w:szCs w:val="28"/>
        </w:rPr>
      </w:pPr>
      <w:r w:rsidRPr="0097504A">
        <w:rPr>
          <w:rFonts w:ascii="Times New Roman" w:hAnsi="Times New Roman"/>
          <w:sz w:val="28"/>
          <w:szCs w:val="28"/>
        </w:rPr>
        <w:t>14. Дополнить статьей 15.1 следующего содержания:</w:t>
      </w:r>
    </w:p>
    <w:p w:rsidR="0071264E" w:rsidRPr="0097504A" w:rsidRDefault="0071264E" w:rsidP="00112D2A">
      <w:pPr>
        <w:adjustRightInd w:val="0"/>
        <w:ind w:firstLine="851"/>
        <w:jc w:val="both"/>
      </w:pPr>
      <w:r w:rsidRPr="0097504A">
        <w:t>«Статья 15.1. Заместитель Председателя Совета депутатов</w:t>
      </w:r>
    </w:p>
    <w:p w:rsidR="0071264E" w:rsidRPr="0097504A" w:rsidRDefault="0071264E" w:rsidP="00112D2A">
      <w:pPr>
        <w:adjustRightInd w:val="0"/>
        <w:ind w:firstLine="851"/>
        <w:jc w:val="both"/>
      </w:pPr>
    </w:p>
    <w:p w:rsidR="0071264E" w:rsidRPr="0097504A" w:rsidRDefault="0071264E" w:rsidP="00112D2A">
      <w:pPr>
        <w:adjustRightInd w:val="0"/>
        <w:ind w:firstLine="851"/>
        <w:jc w:val="both"/>
      </w:pPr>
      <w:r w:rsidRPr="0097504A">
        <w:t>1. Заместитель Председателя Совета депутатов избирается депутатами Совета депутатов из своего состава на срок полномочий Совета депутатов путем открытого голосования большинством голосов от установленной численности депутатов Совета депутатов.</w:t>
      </w:r>
    </w:p>
    <w:p w:rsidR="0071264E" w:rsidRPr="0097504A" w:rsidRDefault="0071264E" w:rsidP="00112D2A">
      <w:pPr>
        <w:adjustRightInd w:val="0"/>
        <w:ind w:firstLine="851"/>
        <w:jc w:val="both"/>
      </w:pPr>
      <w:r w:rsidRPr="0097504A">
        <w:t>2. Заместитель Председателя Совета депутатов:</w:t>
      </w:r>
    </w:p>
    <w:p w:rsidR="0071264E" w:rsidRPr="0097504A" w:rsidRDefault="0071264E" w:rsidP="00112D2A">
      <w:pPr>
        <w:adjustRightInd w:val="0"/>
        <w:ind w:firstLine="851"/>
        <w:jc w:val="both"/>
      </w:pPr>
      <w:r w:rsidRPr="0097504A">
        <w:t>1) в случае временного отсутствия или досрочного прекращения полномочий главы муниципального округа временно осуществляет полномочия главы муниципального округа;</w:t>
      </w:r>
    </w:p>
    <w:p w:rsidR="0071264E" w:rsidRPr="0097504A" w:rsidRDefault="0071264E" w:rsidP="00112D2A">
      <w:pPr>
        <w:adjustRightInd w:val="0"/>
        <w:ind w:firstLine="851"/>
        <w:jc w:val="both"/>
      </w:pPr>
      <w:r w:rsidRPr="0097504A">
        <w:t>2) осуществляет иные полномочия в соответствии с поручением главы муниципального округа и Регламентом Совета депутатов.</w:t>
      </w:r>
    </w:p>
    <w:p w:rsidR="0071264E" w:rsidRPr="0097504A" w:rsidRDefault="0071264E" w:rsidP="00112D2A">
      <w:pPr>
        <w:adjustRightInd w:val="0"/>
        <w:ind w:firstLine="851"/>
        <w:jc w:val="both"/>
      </w:pPr>
      <w:r w:rsidRPr="0097504A">
        <w:t>3. Заместитель Председателя Совета депутатов осуществляет свои полномочия на непостоянной основе.</w:t>
      </w:r>
    </w:p>
    <w:p w:rsidR="0071264E" w:rsidRPr="0097504A" w:rsidRDefault="0071264E" w:rsidP="00112D2A">
      <w:pPr>
        <w:adjustRightInd w:val="0"/>
        <w:ind w:firstLine="851"/>
        <w:jc w:val="both"/>
      </w:pPr>
      <w:r w:rsidRPr="0097504A">
        <w:t xml:space="preserve">4. Полномочия заместителя Председателя Совета депутатов прекращаются досрочно в случаях, установленных </w:t>
      </w:r>
      <w:r w:rsidRPr="00112D2A">
        <w:t>статьей 11</w:t>
      </w:r>
      <w:r w:rsidRPr="0097504A">
        <w:t xml:space="preserve"> настоящего Устава, а также на основании личного заявления или выраженного ему недоверия большинством от установленной численности депутатов Совета депутатов в порядке, определенном Регламентом Совета депутатов.».</w:t>
      </w:r>
    </w:p>
    <w:p w:rsidR="0071264E" w:rsidRPr="009964C9" w:rsidRDefault="0071264E" w:rsidP="00112D2A">
      <w:pPr>
        <w:pStyle w:val="ConsPlusNormal"/>
        <w:ind w:firstLine="851"/>
        <w:jc w:val="both"/>
        <w:rPr>
          <w:rFonts w:ascii="Times New Roman" w:hAnsi="Times New Roman"/>
          <w:sz w:val="28"/>
          <w:szCs w:val="28"/>
        </w:rPr>
      </w:pPr>
      <w:r w:rsidRPr="009964C9">
        <w:rPr>
          <w:rFonts w:ascii="Times New Roman" w:hAnsi="Times New Roman"/>
          <w:sz w:val="28"/>
          <w:szCs w:val="28"/>
        </w:rPr>
        <w:t>1</w:t>
      </w:r>
      <w:r>
        <w:rPr>
          <w:rFonts w:ascii="Times New Roman" w:hAnsi="Times New Roman"/>
          <w:sz w:val="28"/>
          <w:szCs w:val="28"/>
        </w:rPr>
        <w:t>5</w:t>
      </w:r>
      <w:r w:rsidRPr="009964C9">
        <w:rPr>
          <w:rFonts w:ascii="Times New Roman" w:hAnsi="Times New Roman"/>
          <w:sz w:val="28"/>
          <w:szCs w:val="28"/>
        </w:rPr>
        <w:t>. В статье 16:</w:t>
      </w:r>
    </w:p>
    <w:p w:rsidR="0071264E" w:rsidRPr="00306386" w:rsidRDefault="0071264E" w:rsidP="00112D2A">
      <w:pPr>
        <w:pStyle w:val="ConsPlusNormal"/>
        <w:ind w:firstLine="851"/>
        <w:jc w:val="both"/>
        <w:rPr>
          <w:rFonts w:ascii="Times New Roman" w:hAnsi="Times New Roman"/>
          <w:sz w:val="28"/>
          <w:szCs w:val="28"/>
        </w:rPr>
      </w:pPr>
      <w:r w:rsidRPr="00306386">
        <w:rPr>
          <w:rFonts w:ascii="Times New Roman" w:hAnsi="Times New Roman"/>
          <w:sz w:val="28"/>
          <w:szCs w:val="28"/>
        </w:rPr>
        <w:t>1) часть 3 изложить в следующей редакции:</w:t>
      </w:r>
    </w:p>
    <w:p w:rsidR="0071264E" w:rsidRPr="00F748F0" w:rsidRDefault="0071264E" w:rsidP="00112D2A">
      <w:pPr>
        <w:ind w:firstLine="851"/>
        <w:jc w:val="both"/>
      </w:pPr>
      <w:r w:rsidRPr="00306386">
        <w:t>«3. Порядок организации деятельности администрации определяется Положением об администрации, которое утверждается муниципальным нормативным правовым актом Совета депутатов по представлению главы администрации.»;</w:t>
      </w:r>
    </w:p>
    <w:p w:rsidR="0071264E" w:rsidRPr="009964C9" w:rsidRDefault="0071264E" w:rsidP="00112D2A">
      <w:pPr>
        <w:pStyle w:val="ConsPlusNormal"/>
        <w:ind w:firstLine="851"/>
        <w:jc w:val="both"/>
        <w:rPr>
          <w:rFonts w:ascii="Times New Roman" w:hAnsi="Times New Roman"/>
          <w:sz w:val="28"/>
          <w:szCs w:val="28"/>
        </w:rPr>
      </w:pPr>
      <w:r w:rsidRPr="009964C9">
        <w:rPr>
          <w:rFonts w:ascii="Times New Roman" w:hAnsi="Times New Roman"/>
          <w:sz w:val="28"/>
          <w:szCs w:val="28"/>
        </w:rPr>
        <w:t>2) в части 7 после слов «применительно к» дополнить словом «казенным».</w:t>
      </w:r>
    </w:p>
    <w:p w:rsidR="0071264E" w:rsidRPr="009964C9" w:rsidRDefault="0071264E" w:rsidP="00112D2A">
      <w:pPr>
        <w:ind w:firstLine="851"/>
        <w:jc w:val="both"/>
      </w:pPr>
      <w:r w:rsidRPr="009964C9">
        <w:t>1</w:t>
      </w:r>
      <w:r>
        <w:t>6</w:t>
      </w:r>
      <w:r w:rsidRPr="009964C9">
        <w:t>. В статье 17:</w:t>
      </w:r>
    </w:p>
    <w:p w:rsidR="0071264E" w:rsidRPr="009964C9" w:rsidRDefault="0071264E" w:rsidP="00112D2A">
      <w:pPr>
        <w:ind w:firstLine="851"/>
        <w:jc w:val="both"/>
      </w:pPr>
      <w:r w:rsidRPr="009964C9">
        <w:t>1) пункт 16 части 1 изложить в следующей редакции:</w:t>
      </w:r>
    </w:p>
    <w:p w:rsidR="0071264E" w:rsidRPr="009964C9" w:rsidRDefault="0071264E" w:rsidP="00112D2A">
      <w:pPr>
        <w:ind w:firstLine="851"/>
        <w:jc w:val="both"/>
      </w:pPr>
      <w:r w:rsidRPr="009964C9">
        <w:t>«16)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w:t>
      </w:r>
    </w:p>
    <w:p w:rsidR="0071264E" w:rsidRPr="009964C9" w:rsidRDefault="0071264E" w:rsidP="00112D2A">
      <w:pPr>
        <w:ind w:firstLine="851"/>
        <w:jc w:val="both"/>
        <w:rPr>
          <w:bCs/>
        </w:rPr>
      </w:pPr>
      <w:r w:rsidRPr="009964C9">
        <w:rPr>
          <w:bCs/>
        </w:rPr>
        <w:t>2) часть 3 признать утратившей силу.</w:t>
      </w:r>
    </w:p>
    <w:p w:rsidR="0071264E" w:rsidRPr="009964C9" w:rsidRDefault="0071264E" w:rsidP="00112D2A">
      <w:pPr>
        <w:ind w:firstLine="851"/>
        <w:jc w:val="both"/>
        <w:rPr>
          <w:bCs/>
        </w:rPr>
      </w:pPr>
      <w:r w:rsidRPr="009964C9">
        <w:rPr>
          <w:bCs/>
        </w:rPr>
        <w:t>1</w:t>
      </w:r>
      <w:r>
        <w:rPr>
          <w:bCs/>
        </w:rPr>
        <w:t>7</w:t>
      </w:r>
      <w:r w:rsidRPr="009964C9">
        <w:rPr>
          <w:bCs/>
        </w:rPr>
        <w:t>. В статье 18:</w:t>
      </w:r>
    </w:p>
    <w:p w:rsidR="0071264E" w:rsidRPr="009964C9" w:rsidRDefault="0071264E" w:rsidP="00112D2A">
      <w:pPr>
        <w:ind w:firstLine="851"/>
        <w:jc w:val="both"/>
        <w:rPr>
          <w:bCs/>
        </w:rPr>
      </w:pPr>
      <w:r w:rsidRPr="009964C9">
        <w:rPr>
          <w:bCs/>
        </w:rPr>
        <w:t>1) абзацы второй и третий части 2 признать утратившими силу;</w:t>
      </w:r>
    </w:p>
    <w:p w:rsidR="0071264E" w:rsidRPr="009964C9" w:rsidRDefault="0071264E" w:rsidP="00112D2A">
      <w:pPr>
        <w:ind w:firstLine="851"/>
        <w:jc w:val="both"/>
      </w:pPr>
      <w:r w:rsidRPr="009964C9">
        <w:t>2) в части 4 после слов «Руководителем муниципалитета» дополнить словами «в части</w:t>
      </w:r>
      <w:r w:rsidRPr="009964C9">
        <w:rPr>
          <w:bCs/>
        </w:rPr>
        <w:t>, касающейся осуществления полномочий по решению вопросов местного значения,</w:t>
      </w:r>
      <w:r w:rsidRPr="009964C9">
        <w:t>»;</w:t>
      </w:r>
    </w:p>
    <w:p w:rsidR="0071264E" w:rsidRPr="009964C9" w:rsidRDefault="0071264E" w:rsidP="00112D2A">
      <w:pPr>
        <w:ind w:firstLine="851"/>
        <w:jc w:val="both"/>
      </w:pPr>
      <w:r w:rsidRPr="009964C9">
        <w:t>3) в части 5 слова «и Законом города Москвы от 22 октября 2008 года № 50 «О муниципальной службе в городе Москве»» исключить;</w:t>
      </w:r>
    </w:p>
    <w:p w:rsidR="0071264E" w:rsidRPr="009964C9" w:rsidRDefault="0071264E" w:rsidP="00112D2A">
      <w:pPr>
        <w:ind w:firstLine="851"/>
        <w:jc w:val="both"/>
      </w:pPr>
      <w:r w:rsidRPr="009964C9">
        <w:t>4) часть 8 изложить в следующей редакции:</w:t>
      </w:r>
    </w:p>
    <w:p w:rsidR="0071264E" w:rsidRPr="0097504A" w:rsidRDefault="0071264E" w:rsidP="00112D2A">
      <w:pPr>
        <w:ind w:firstLine="851"/>
        <w:jc w:val="both"/>
        <w:rPr>
          <w:bCs/>
        </w:rPr>
      </w:pPr>
      <w:r w:rsidRPr="009964C9">
        <w:t>«8. Глава администрации должен соблюдать ограничения и запреты и исполнять обязанности, которые установлены Федеральным законом «О противодействии коррупции»</w:t>
      </w:r>
      <w:r w:rsidRPr="00897967">
        <w:t>, другими федеральными законами,</w:t>
      </w:r>
      <w:r w:rsidRPr="00347092">
        <w:rPr>
          <w:b/>
        </w:rPr>
        <w:t xml:space="preserve"> </w:t>
      </w:r>
      <w:r w:rsidRPr="0097504A">
        <w:t>Законом города Москвы «Об организации местного самоуправления в городе Москве» и иными законами города Москвы.</w:t>
      </w:r>
      <w:r w:rsidRPr="0097504A">
        <w:rPr>
          <w:bCs/>
        </w:rPr>
        <w:t>».</w:t>
      </w:r>
    </w:p>
    <w:p w:rsidR="0071264E" w:rsidRPr="009964C9" w:rsidRDefault="0071264E" w:rsidP="00112D2A">
      <w:pPr>
        <w:ind w:firstLine="851"/>
        <w:jc w:val="both"/>
        <w:rPr>
          <w:bCs/>
        </w:rPr>
      </w:pPr>
      <w:r w:rsidRPr="009964C9">
        <w:rPr>
          <w:bCs/>
        </w:rPr>
        <w:t>1</w:t>
      </w:r>
      <w:r>
        <w:rPr>
          <w:bCs/>
        </w:rPr>
        <w:t>8</w:t>
      </w:r>
      <w:r w:rsidRPr="009964C9">
        <w:rPr>
          <w:bCs/>
        </w:rPr>
        <w:t>. В статье 19:</w:t>
      </w:r>
    </w:p>
    <w:p w:rsidR="0071264E" w:rsidRPr="009964C9" w:rsidRDefault="0071264E" w:rsidP="00112D2A">
      <w:pPr>
        <w:ind w:firstLine="851"/>
        <w:jc w:val="both"/>
        <w:rPr>
          <w:bCs/>
        </w:rPr>
      </w:pPr>
      <w:r w:rsidRPr="009964C9">
        <w:rPr>
          <w:bCs/>
        </w:rPr>
        <w:t>1) в части 1:</w:t>
      </w:r>
    </w:p>
    <w:p w:rsidR="0071264E" w:rsidRPr="002C4845" w:rsidRDefault="0071264E" w:rsidP="00112D2A">
      <w:pPr>
        <w:ind w:firstLine="851"/>
        <w:jc w:val="both"/>
        <w:rPr>
          <w:bCs/>
        </w:rPr>
      </w:pPr>
      <w:r w:rsidRPr="002C4845">
        <w:rPr>
          <w:bCs/>
        </w:rPr>
        <w:t>а) пункт 4 признать утратившим силу;</w:t>
      </w:r>
    </w:p>
    <w:p w:rsidR="0071264E" w:rsidRPr="002C4845" w:rsidRDefault="0071264E" w:rsidP="00112D2A">
      <w:pPr>
        <w:pStyle w:val="ConsPlusNormal"/>
        <w:ind w:firstLine="851"/>
        <w:jc w:val="both"/>
        <w:rPr>
          <w:rFonts w:ascii="Times New Roman" w:hAnsi="Times New Roman"/>
          <w:sz w:val="28"/>
          <w:szCs w:val="28"/>
        </w:rPr>
      </w:pPr>
      <w:r w:rsidRPr="002C4845">
        <w:rPr>
          <w:rFonts w:ascii="Times New Roman" w:hAnsi="Times New Roman"/>
          <w:bCs/>
          <w:sz w:val="28"/>
          <w:szCs w:val="28"/>
        </w:rPr>
        <w:t xml:space="preserve">б) </w:t>
      </w:r>
      <w:r w:rsidRPr="002C4845">
        <w:rPr>
          <w:rFonts w:ascii="Times New Roman" w:hAnsi="Times New Roman"/>
          <w:sz w:val="28"/>
          <w:szCs w:val="28"/>
        </w:rPr>
        <w:t>в пункте 6 слова «Положением о» заменить словами «Положением об»;</w:t>
      </w:r>
    </w:p>
    <w:p w:rsidR="0071264E" w:rsidRPr="009964C9" w:rsidRDefault="0071264E" w:rsidP="00112D2A">
      <w:pPr>
        <w:pStyle w:val="BodyText"/>
        <w:ind w:firstLine="851"/>
      </w:pPr>
      <w:r w:rsidRPr="002C4845">
        <w:rPr>
          <w:szCs w:val="28"/>
        </w:rPr>
        <w:t>2) в</w:t>
      </w:r>
      <w:r w:rsidRPr="009964C9">
        <w:t xml:space="preserve"> части 2:</w:t>
      </w:r>
    </w:p>
    <w:p w:rsidR="0071264E" w:rsidRPr="009964C9" w:rsidRDefault="0071264E" w:rsidP="00112D2A">
      <w:pPr>
        <w:pStyle w:val="ConsPlusNormal"/>
        <w:ind w:firstLine="851"/>
        <w:jc w:val="both"/>
        <w:rPr>
          <w:rFonts w:ascii="Times New Roman" w:hAnsi="Times New Roman"/>
          <w:sz w:val="28"/>
          <w:szCs w:val="28"/>
        </w:rPr>
      </w:pPr>
      <w:r w:rsidRPr="009964C9">
        <w:rPr>
          <w:rFonts w:ascii="Times New Roman" w:hAnsi="Times New Roman"/>
          <w:sz w:val="28"/>
          <w:szCs w:val="28"/>
        </w:rPr>
        <w:t>а) в пункте</w:t>
      </w:r>
      <w:r w:rsidRPr="009964C9">
        <w:t xml:space="preserve"> </w:t>
      </w:r>
      <w:r w:rsidRPr="009964C9">
        <w:rPr>
          <w:rFonts w:ascii="Times New Roman" w:hAnsi="Times New Roman"/>
          <w:sz w:val="28"/>
          <w:szCs w:val="28"/>
        </w:rPr>
        <w:t>12 слова «муниципального образования.» заменить словами «муниципального округа;»;</w:t>
      </w:r>
    </w:p>
    <w:p w:rsidR="0071264E" w:rsidRPr="009964C9" w:rsidRDefault="0071264E" w:rsidP="00112D2A">
      <w:pPr>
        <w:pStyle w:val="ConsPlusNormal"/>
        <w:ind w:firstLine="851"/>
        <w:jc w:val="both"/>
        <w:rPr>
          <w:rFonts w:ascii="Times New Roman" w:hAnsi="Times New Roman"/>
          <w:sz w:val="28"/>
          <w:szCs w:val="28"/>
        </w:rPr>
      </w:pPr>
      <w:r w:rsidRPr="009964C9">
        <w:rPr>
          <w:rFonts w:ascii="Times New Roman" w:hAnsi="Times New Roman"/>
          <w:sz w:val="28"/>
          <w:szCs w:val="28"/>
        </w:rPr>
        <w:t>б) дополнить пунктом 13 следующего содержания:</w:t>
      </w:r>
    </w:p>
    <w:p w:rsidR="0071264E" w:rsidRDefault="0071264E" w:rsidP="00112D2A">
      <w:pPr>
        <w:pStyle w:val="BodyText"/>
        <w:ind w:firstLine="851"/>
        <w:rPr>
          <w:szCs w:val="28"/>
        </w:rPr>
      </w:pPr>
      <w:r w:rsidRPr="009964C9">
        <w:rPr>
          <w:szCs w:val="28"/>
        </w:rPr>
        <w:t>«13) вступления в должность главы муниципального округа, исполняющего полномочия главы администрации.»</w:t>
      </w:r>
      <w:r>
        <w:rPr>
          <w:szCs w:val="28"/>
        </w:rPr>
        <w:t>;</w:t>
      </w:r>
    </w:p>
    <w:p w:rsidR="0071264E" w:rsidRPr="00112D2A" w:rsidRDefault="0071264E" w:rsidP="00112D2A">
      <w:pPr>
        <w:ind w:firstLine="851"/>
        <w:jc w:val="both"/>
        <w:rPr>
          <w:bCs/>
        </w:rPr>
      </w:pPr>
      <w:r w:rsidRPr="00112D2A">
        <w:t>3) части 4 и 5 признать утратившими силу</w:t>
      </w:r>
      <w:r w:rsidRPr="00112D2A">
        <w:rPr>
          <w:bCs/>
          <w:iCs/>
        </w:rPr>
        <w:t>.</w:t>
      </w:r>
    </w:p>
    <w:p w:rsidR="0071264E" w:rsidRPr="0097504A" w:rsidRDefault="0071264E" w:rsidP="00112D2A">
      <w:pPr>
        <w:pStyle w:val="BodyText"/>
        <w:ind w:firstLine="851"/>
      </w:pPr>
      <w:r w:rsidRPr="0097504A">
        <w:t>19. Статью 24 исключить.</w:t>
      </w:r>
    </w:p>
    <w:p w:rsidR="0071264E" w:rsidRPr="0097504A" w:rsidRDefault="0071264E" w:rsidP="00112D2A">
      <w:pPr>
        <w:pStyle w:val="BodyText"/>
        <w:ind w:firstLine="851"/>
      </w:pPr>
      <w:r w:rsidRPr="0097504A">
        <w:t>20. Части 4 и 5 статьи 25 исключить.</w:t>
      </w:r>
    </w:p>
    <w:p w:rsidR="0071264E" w:rsidRPr="0097504A" w:rsidRDefault="0071264E" w:rsidP="00112D2A">
      <w:pPr>
        <w:pStyle w:val="BodyText"/>
        <w:ind w:firstLine="851"/>
      </w:pPr>
      <w:r w:rsidRPr="0097504A">
        <w:t>21. В статье 32:</w:t>
      </w:r>
    </w:p>
    <w:p w:rsidR="0071264E" w:rsidRDefault="0071264E" w:rsidP="00112D2A">
      <w:pPr>
        <w:pStyle w:val="BodyText"/>
        <w:ind w:firstLine="851"/>
      </w:pPr>
      <w:r w:rsidRPr="00A7361C">
        <w:t>1) в части 2 слова «</w:t>
      </w:r>
      <w:r w:rsidRPr="00A7361C">
        <w:rPr>
          <w:szCs w:val="28"/>
        </w:rPr>
        <w:t>и Законом города Москвы «О муниципальной службе в городе Москве»</w:t>
      </w:r>
      <w:r w:rsidRPr="00A7361C">
        <w:t>» исключить;</w:t>
      </w:r>
    </w:p>
    <w:p w:rsidR="0071264E" w:rsidRPr="0097504A" w:rsidRDefault="0071264E" w:rsidP="00112D2A">
      <w:pPr>
        <w:pStyle w:val="BodyText"/>
        <w:ind w:firstLine="851"/>
      </w:pPr>
      <w:r w:rsidRPr="0097504A">
        <w:t>2) часть 4 изложить в следующей редакции:</w:t>
      </w:r>
    </w:p>
    <w:p w:rsidR="0071264E" w:rsidRPr="0097504A" w:rsidRDefault="0071264E" w:rsidP="00112D2A">
      <w:pPr>
        <w:pStyle w:val="ConsNormal"/>
        <w:ind w:right="0" w:firstLine="851"/>
        <w:jc w:val="both"/>
      </w:pPr>
      <w:r w:rsidRPr="0097504A">
        <w:rPr>
          <w:rFonts w:ascii="Times New Roman" w:hAnsi="Times New Roman" w:cs="Times New Roman"/>
          <w:sz w:val="28"/>
          <w:szCs w:val="28"/>
        </w:rPr>
        <w:t>«4. Муниципальный служащий обязан соблюдать ограничения, выполнять обязанности, не нарушать запреты, которые установлены Федеральным законом «О муниципальной службе в Российской Федерации», Федеральным законом «О противодействии коррупции», другими федеральными законами и законами города Москвы.»;</w:t>
      </w:r>
    </w:p>
    <w:p w:rsidR="0071264E" w:rsidRPr="0097504A" w:rsidRDefault="0071264E" w:rsidP="00112D2A">
      <w:pPr>
        <w:pStyle w:val="BodyText"/>
        <w:ind w:firstLine="851"/>
      </w:pPr>
      <w:r w:rsidRPr="0097504A">
        <w:t>3) часть 5 исключить.</w:t>
      </w:r>
    </w:p>
    <w:p w:rsidR="0071264E" w:rsidRPr="009964C9" w:rsidRDefault="0071264E" w:rsidP="00112D2A">
      <w:pPr>
        <w:pStyle w:val="BodyText"/>
        <w:ind w:firstLine="851"/>
      </w:pPr>
      <w:r>
        <w:t>22</w:t>
      </w:r>
      <w:r w:rsidRPr="009964C9">
        <w:t>. В статье 33:</w:t>
      </w:r>
    </w:p>
    <w:p w:rsidR="0071264E" w:rsidRPr="009964C9" w:rsidRDefault="0071264E" w:rsidP="00112D2A">
      <w:pPr>
        <w:pStyle w:val="BodyText"/>
        <w:ind w:firstLine="851"/>
      </w:pPr>
      <w:r w:rsidRPr="009964C9">
        <w:t>1) в пункте 5 части 1 слова «нормативные и иные» исключить;</w:t>
      </w:r>
    </w:p>
    <w:p w:rsidR="0071264E" w:rsidRPr="009964C9" w:rsidRDefault="0071264E" w:rsidP="00112D2A">
      <w:pPr>
        <w:pStyle w:val="BodyText"/>
        <w:ind w:firstLine="851"/>
      </w:pPr>
      <w:r w:rsidRPr="009964C9">
        <w:t>2) части 3 и 4 исключить.</w:t>
      </w:r>
    </w:p>
    <w:p w:rsidR="0071264E" w:rsidRPr="00303D0B" w:rsidRDefault="0071264E" w:rsidP="00112D2A">
      <w:pPr>
        <w:pStyle w:val="BodyText"/>
        <w:ind w:firstLine="851"/>
        <w:rPr>
          <w:b/>
        </w:rPr>
      </w:pPr>
      <w:bookmarkStart w:id="0" w:name="_GoBack"/>
      <w:r w:rsidRPr="0091246A">
        <w:t>23.</w:t>
      </w:r>
      <w:r w:rsidRPr="00303D0B">
        <w:rPr>
          <w:b/>
        </w:rPr>
        <w:t xml:space="preserve"> </w:t>
      </w:r>
      <w:bookmarkEnd w:id="0"/>
      <w:r w:rsidRPr="00112D2A">
        <w:t>В статье 34:</w:t>
      </w:r>
    </w:p>
    <w:p w:rsidR="0071264E" w:rsidRPr="0091246A" w:rsidRDefault="0071264E" w:rsidP="00112D2A">
      <w:pPr>
        <w:pStyle w:val="BodyText"/>
        <w:ind w:firstLine="851"/>
      </w:pPr>
      <w:r w:rsidRPr="0091246A">
        <w:t>1) в части 6 слова «органах юстиции» заменить словами «территориальном органе уполномоченного федерального органа исполнительной власти в сфере регистрации уставов муниципальных образований»;</w:t>
      </w:r>
    </w:p>
    <w:p w:rsidR="0071264E" w:rsidRPr="00112D2A" w:rsidRDefault="0071264E" w:rsidP="00112D2A">
      <w:pPr>
        <w:pStyle w:val="BodyText"/>
        <w:ind w:firstLine="851"/>
      </w:pPr>
      <w:r w:rsidRPr="00112D2A">
        <w:t>2) часть 7 изложить в следующей редакции:</w:t>
      </w:r>
    </w:p>
    <w:p w:rsidR="0071264E" w:rsidRPr="00112D2A" w:rsidRDefault="0071264E" w:rsidP="00112D2A">
      <w:pPr>
        <w:pStyle w:val="ConsNormal"/>
        <w:ind w:right="0" w:firstLine="851"/>
        <w:jc w:val="both"/>
        <w:rPr>
          <w:rFonts w:ascii="Times New Roman" w:hAnsi="Times New Roman" w:cs="Times New Roman"/>
          <w:sz w:val="28"/>
          <w:szCs w:val="28"/>
        </w:rPr>
      </w:pPr>
      <w:r w:rsidRPr="00112D2A">
        <w:rPr>
          <w:rFonts w:ascii="Times New Roman" w:hAnsi="Times New Roman" w:cs="Times New Roman"/>
          <w:sz w:val="28"/>
          <w:szCs w:val="28"/>
        </w:rPr>
        <w:t xml:space="preserve">«7. Устав подлежит официальному опубликованию (обнародованию) после его государственной регистрации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и вступает в силу после его официального опубликования (обнародования).». </w:t>
      </w:r>
    </w:p>
    <w:p w:rsidR="0071264E" w:rsidRPr="009964C9" w:rsidRDefault="0071264E" w:rsidP="00112D2A">
      <w:pPr>
        <w:pStyle w:val="BodyText"/>
        <w:ind w:firstLine="851"/>
      </w:pPr>
      <w:r w:rsidRPr="009964C9">
        <w:t>2</w:t>
      </w:r>
      <w:r>
        <w:t>4</w:t>
      </w:r>
      <w:r w:rsidRPr="009964C9">
        <w:t>. Часть 2 статьи 35 исключить.</w:t>
      </w:r>
    </w:p>
    <w:p w:rsidR="0071264E" w:rsidRPr="009964C9" w:rsidRDefault="0071264E" w:rsidP="00112D2A">
      <w:pPr>
        <w:pStyle w:val="BodyText"/>
        <w:ind w:firstLine="851"/>
      </w:pPr>
      <w:r w:rsidRPr="009964C9">
        <w:t>2</w:t>
      </w:r>
      <w:r>
        <w:t>5</w:t>
      </w:r>
      <w:r w:rsidRPr="009964C9">
        <w:t>. В статье 36:</w:t>
      </w:r>
    </w:p>
    <w:p w:rsidR="0071264E" w:rsidRPr="009964C9" w:rsidRDefault="0071264E" w:rsidP="00112D2A">
      <w:pPr>
        <w:pStyle w:val="BodyText"/>
        <w:ind w:firstLine="851"/>
      </w:pPr>
      <w:r w:rsidRPr="009964C9">
        <w:t>1) часть 1 дополнить словами «</w:t>
      </w:r>
      <w:r w:rsidRPr="009964C9">
        <w:rPr>
          <w:szCs w:val="28"/>
        </w:rPr>
        <w:t>и по иным вопросам, отнесенным к его компетенции федеральными законами, законами города Москвы, настоящим Уставом</w:t>
      </w:r>
      <w:r w:rsidRPr="009964C9">
        <w:t>»;</w:t>
      </w:r>
    </w:p>
    <w:p w:rsidR="0071264E" w:rsidRPr="009964C9" w:rsidRDefault="0071264E" w:rsidP="00112D2A">
      <w:pPr>
        <w:pStyle w:val="BodyText"/>
        <w:ind w:firstLine="851"/>
      </w:pPr>
      <w:r w:rsidRPr="009964C9">
        <w:t>2) часть 2 изложить в следующей редакции:</w:t>
      </w:r>
    </w:p>
    <w:p w:rsidR="0071264E" w:rsidRPr="00112D2A" w:rsidRDefault="0071264E" w:rsidP="00112D2A">
      <w:pPr>
        <w:pStyle w:val="ConsNormal"/>
        <w:ind w:right="0" w:firstLine="851"/>
        <w:jc w:val="both"/>
        <w:rPr>
          <w:rFonts w:ascii="Times New Roman" w:hAnsi="Times New Roman" w:cs="Times New Roman"/>
          <w:sz w:val="28"/>
          <w:szCs w:val="28"/>
        </w:rPr>
      </w:pPr>
      <w:r w:rsidRPr="00112D2A">
        <w:rPr>
          <w:rFonts w:ascii="Times New Roman" w:hAnsi="Times New Roman" w:cs="Times New Roman"/>
          <w:sz w:val="28"/>
          <w:szCs w:val="28"/>
        </w:rPr>
        <w:t>«2. Решения Совета депутатов, устанавливающие правила, обязательные для исполнения на территории муниципального округа, принимаются большинством голосов от установленной численности депутатов, если иное не установлено Федеральным законом «Об общих принципах организации местного самоуправления в Российской Федерации». Иные решения Совета депутатов принимаются в порядке, установленном Регламентом Совета депутатов.».</w:t>
      </w:r>
    </w:p>
    <w:p w:rsidR="0071264E" w:rsidRPr="00112D2A" w:rsidRDefault="0071264E" w:rsidP="00112D2A">
      <w:pPr>
        <w:pStyle w:val="BodyText"/>
        <w:ind w:firstLine="851"/>
      </w:pPr>
      <w:r w:rsidRPr="00112D2A">
        <w:t>26. Часть 1 статьи 37 изложить в следующей редакции:</w:t>
      </w:r>
    </w:p>
    <w:p w:rsidR="0071264E" w:rsidRPr="00112D2A" w:rsidRDefault="0071264E" w:rsidP="00112D2A">
      <w:pPr>
        <w:pStyle w:val="BodyText"/>
        <w:ind w:firstLine="851"/>
        <w:rPr>
          <w:color w:val="000000"/>
          <w:szCs w:val="28"/>
        </w:rPr>
      </w:pPr>
      <w:r w:rsidRPr="00112D2A">
        <w:t>«</w:t>
      </w:r>
      <w:r w:rsidRPr="00112D2A">
        <w:rPr>
          <w:color w:val="000000"/>
          <w:szCs w:val="28"/>
        </w:rPr>
        <w:t>1. Глава муниципального округа:</w:t>
      </w:r>
    </w:p>
    <w:p w:rsidR="0071264E" w:rsidRPr="00112D2A" w:rsidRDefault="0071264E" w:rsidP="00112D2A">
      <w:pPr>
        <w:pStyle w:val="BodyText"/>
        <w:ind w:firstLine="851"/>
        <w:rPr>
          <w:color w:val="000000"/>
          <w:szCs w:val="28"/>
        </w:rPr>
      </w:pPr>
      <w:r w:rsidRPr="00112D2A">
        <w:rPr>
          <w:color w:val="000000"/>
          <w:szCs w:val="28"/>
        </w:rPr>
        <w:t>1) в пределах своих полномочий, установленных настоящим Уставом и решениями Совета депутатов, издает постановления и распоряжения по вопросам организации деятельности Совета депутатов;</w:t>
      </w:r>
    </w:p>
    <w:p w:rsidR="0071264E" w:rsidRPr="00112D2A" w:rsidRDefault="0071264E" w:rsidP="00112D2A">
      <w:pPr>
        <w:pStyle w:val="BodyText"/>
        <w:ind w:firstLine="851"/>
      </w:pPr>
      <w:r w:rsidRPr="00112D2A">
        <w:rPr>
          <w:color w:val="000000"/>
          <w:szCs w:val="28"/>
        </w:rPr>
        <w:t>2) издает постановления и распоряжения по иным вопросам, отнесенным к его компетенции настоящим Уставом в соответствии с федеральными законами и законами города Москвы</w:t>
      </w:r>
      <w:r w:rsidRPr="00112D2A">
        <w:t>.».</w:t>
      </w:r>
    </w:p>
    <w:p w:rsidR="0071264E" w:rsidRPr="0097504A" w:rsidRDefault="0071264E" w:rsidP="00112D2A">
      <w:pPr>
        <w:adjustRightInd w:val="0"/>
        <w:ind w:firstLine="900"/>
        <w:jc w:val="both"/>
        <w:outlineLvl w:val="1"/>
      </w:pPr>
      <w:r w:rsidRPr="0097504A">
        <w:t>27. В статье 39:</w:t>
      </w:r>
    </w:p>
    <w:p w:rsidR="0071264E" w:rsidRPr="0097504A" w:rsidRDefault="0071264E" w:rsidP="00112D2A">
      <w:pPr>
        <w:adjustRightInd w:val="0"/>
        <w:ind w:firstLine="900"/>
        <w:jc w:val="both"/>
        <w:outlineLvl w:val="1"/>
      </w:pPr>
      <w:r w:rsidRPr="0097504A">
        <w:t>1) часть 1 изложить в следующей редакции:</w:t>
      </w:r>
    </w:p>
    <w:p w:rsidR="0071264E" w:rsidRPr="00112D2A" w:rsidRDefault="0071264E" w:rsidP="00112D2A">
      <w:pPr>
        <w:adjustRightInd w:val="0"/>
        <w:ind w:firstLine="900"/>
        <w:jc w:val="both"/>
        <w:rPr>
          <w:bCs/>
        </w:rPr>
      </w:pPr>
      <w:r w:rsidRPr="0097504A">
        <w:t>«</w:t>
      </w:r>
      <w:r w:rsidRPr="0097504A">
        <w:rPr>
          <w:bCs/>
        </w:rPr>
        <w:t>1. Муниципальные нормативные правовые акты, за исключением муниципальных нормативных правовых актов или их отдельных положений, содержащих сведения, распространение которых ограничено федеральным законом, подлежат официальному опубликованию (обнародованию) не позднее т</w:t>
      </w:r>
      <w:r>
        <w:rPr>
          <w:bCs/>
        </w:rPr>
        <w:t xml:space="preserve">ридцати дней со дня их принятия, </w:t>
      </w:r>
      <w:r w:rsidRPr="00112D2A">
        <w:rPr>
          <w:bCs/>
        </w:rPr>
        <w:t>за исключением случаев, установленных частью 7 статьи 34 и частью 6 статьи 68 настоящего Устава.</w:t>
      </w:r>
    </w:p>
    <w:p w:rsidR="0071264E" w:rsidRPr="0097504A" w:rsidRDefault="0071264E" w:rsidP="00112D2A">
      <w:pPr>
        <w:adjustRightInd w:val="0"/>
        <w:ind w:firstLine="900"/>
        <w:jc w:val="both"/>
        <w:rPr>
          <w:bCs/>
        </w:rPr>
      </w:pPr>
      <w:r w:rsidRPr="0097504A">
        <w:rPr>
          <w:bCs/>
        </w:rPr>
        <w:t xml:space="preserve">Печатные средства массовой информации, осуществляющие официальное опубликование (обнародование) муниципальных нормативных правовых актов, определяются правовым актом Совета депутатов. Порядок распространения печатного средства массовой информации должен обеспечивать </w:t>
      </w:r>
      <w:r w:rsidRPr="0097504A">
        <w:rPr>
          <w:bCs/>
          <w:lang w:eastAsia="en-US"/>
        </w:rPr>
        <w:t>возможность ознакомления с содержанием таких актов тем лицам, права и свободы которых он затрагивает.</w:t>
      </w:r>
      <w:r w:rsidRPr="0097504A">
        <w:t>»;</w:t>
      </w:r>
    </w:p>
    <w:p w:rsidR="0071264E" w:rsidRPr="00112D2A" w:rsidRDefault="0071264E" w:rsidP="00112D2A">
      <w:pPr>
        <w:adjustRightInd w:val="0"/>
        <w:ind w:firstLine="900"/>
        <w:jc w:val="both"/>
      </w:pPr>
      <w:r w:rsidRPr="009964C9">
        <w:t xml:space="preserve">2) в части 2 слова «в </w:t>
      </w:r>
      <w:r w:rsidRPr="009964C9">
        <w:rPr>
          <w:bCs/>
        </w:rPr>
        <w:t xml:space="preserve">официальном </w:t>
      </w:r>
      <w:r w:rsidRPr="009964C9">
        <w:t xml:space="preserve">печатном средстве массовой информации муниципального образования» </w:t>
      </w:r>
      <w:r w:rsidRPr="00112D2A">
        <w:t>заменить словами «</w:t>
      </w:r>
      <w:r w:rsidRPr="00112D2A">
        <w:rPr>
          <w:bCs/>
        </w:rPr>
        <w:t>в печатном средстве массовой информации, определенном Советом депутатов</w:t>
      </w:r>
      <w:r w:rsidRPr="00112D2A">
        <w:t>»;</w:t>
      </w:r>
    </w:p>
    <w:p w:rsidR="0071264E" w:rsidRPr="009964C9" w:rsidRDefault="0071264E" w:rsidP="00112D2A">
      <w:pPr>
        <w:adjustRightInd w:val="0"/>
        <w:ind w:firstLine="900"/>
        <w:jc w:val="both"/>
        <w:rPr>
          <w:bCs/>
        </w:rPr>
      </w:pPr>
      <w:r w:rsidRPr="009964C9">
        <w:t>3) в части 7 слова «и иные правовые акты» заменить словами «правовые акты</w:t>
      </w:r>
      <w:r w:rsidRPr="009964C9">
        <w:rPr>
          <w:bCs/>
        </w:rPr>
        <w:t>, за исключением муниципальных нормативных правовых актов или их отдельных положений, содержащих сведения, распространение которых ограничено федеральным законом,».</w:t>
      </w:r>
    </w:p>
    <w:p w:rsidR="0071264E" w:rsidRPr="009964C9" w:rsidRDefault="0071264E" w:rsidP="00112D2A">
      <w:pPr>
        <w:ind w:firstLine="851"/>
        <w:jc w:val="both"/>
      </w:pPr>
      <w:r w:rsidRPr="009964C9">
        <w:t>2</w:t>
      </w:r>
      <w:r>
        <w:t>8</w:t>
      </w:r>
      <w:r w:rsidRPr="009964C9">
        <w:t>. В части 6 статьи 41 слова «муниципальным Собранием» заменить словами «органом местного самоуправления».</w:t>
      </w:r>
    </w:p>
    <w:p w:rsidR="0071264E" w:rsidRPr="009964C9" w:rsidRDefault="0071264E" w:rsidP="00112D2A">
      <w:pPr>
        <w:ind w:firstLine="851"/>
        <w:jc w:val="both"/>
      </w:pPr>
      <w:r w:rsidRPr="009964C9">
        <w:t>2</w:t>
      </w:r>
      <w:r>
        <w:t>9</w:t>
      </w:r>
      <w:r w:rsidRPr="009964C9">
        <w:t>. Статью 42 изложить в следующей редакции:</w:t>
      </w:r>
    </w:p>
    <w:p w:rsidR="0071264E" w:rsidRPr="009964C9" w:rsidRDefault="0071264E" w:rsidP="00112D2A">
      <w:pPr>
        <w:ind w:firstLine="851"/>
        <w:jc w:val="both"/>
      </w:pPr>
      <w:r w:rsidRPr="009964C9">
        <w:t>«Статья 42. Муниципальные выборы</w:t>
      </w:r>
    </w:p>
    <w:p w:rsidR="0071264E" w:rsidRPr="009964C9" w:rsidRDefault="0071264E" w:rsidP="00112D2A">
      <w:pPr>
        <w:ind w:firstLine="851"/>
        <w:jc w:val="both"/>
      </w:pPr>
    </w:p>
    <w:p w:rsidR="0071264E" w:rsidRPr="009964C9" w:rsidRDefault="0071264E" w:rsidP="00112D2A">
      <w:pPr>
        <w:ind w:firstLine="851"/>
        <w:jc w:val="both"/>
      </w:pPr>
      <w:r w:rsidRPr="009964C9">
        <w:t>1. Муниципальные выборы проводятся в целях избрания депутатов Совета депутатов на основе всеобщего равного и прямого избирательного права при тайном голосовании при обеспечении установленных законодательством избирательных прав граждан.</w:t>
      </w:r>
    </w:p>
    <w:p w:rsidR="0071264E" w:rsidRPr="009964C9" w:rsidRDefault="0071264E" w:rsidP="00112D2A">
      <w:pPr>
        <w:pStyle w:val="ConsPlusNormal"/>
        <w:ind w:firstLine="851"/>
        <w:jc w:val="both"/>
        <w:rPr>
          <w:rFonts w:ascii="Times New Roman" w:hAnsi="Times New Roman"/>
          <w:bCs/>
          <w:sz w:val="28"/>
          <w:szCs w:val="28"/>
        </w:rPr>
      </w:pPr>
      <w:r w:rsidRPr="009964C9">
        <w:rPr>
          <w:rFonts w:ascii="Times New Roman" w:hAnsi="Times New Roman"/>
          <w:bCs/>
          <w:sz w:val="28"/>
          <w:szCs w:val="28"/>
        </w:rPr>
        <w:t>2. Депутаты Совета депутатов избираются по</w:t>
      </w:r>
      <w:r w:rsidRPr="00112D2A">
        <w:rPr>
          <w:rFonts w:ascii="Times New Roman" w:hAnsi="Times New Roman"/>
          <w:bCs/>
          <w:sz w:val="28"/>
          <w:szCs w:val="28"/>
        </w:rPr>
        <w:t xml:space="preserve"> многомандатным</w:t>
      </w:r>
      <w:r>
        <w:rPr>
          <w:rFonts w:ascii="Times New Roman" w:hAnsi="Times New Roman"/>
          <w:bCs/>
          <w:i/>
          <w:sz w:val="28"/>
          <w:szCs w:val="28"/>
        </w:rPr>
        <w:t xml:space="preserve"> </w:t>
      </w:r>
      <w:r w:rsidRPr="009964C9">
        <w:rPr>
          <w:rFonts w:ascii="Times New Roman" w:hAnsi="Times New Roman"/>
          <w:bCs/>
          <w:sz w:val="28"/>
          <w:szCs w:val="28"/>
        </w:rPr>
        <w:t xml:space="preserve">избирательным округам. </w:t>
      </w:r>
    </w:p>
    <w:p w:rsidR="0071264E" w:rsidRPr="009964C9" w:rsidRDefault="0071264E" w:rsidP="00112D2A">
      <w:pPr>
        <w:pStyle w:val="ConsPlusNormal"/>
        <w:ind w:firstLine="851"/>
        <w:jc w:val="both"/>
        <w:rPr>
          <w:rFonts w:ascii="Times New Roman" w:hAnsi="Times New Roman"/>
          <w:bCs/>
          <w:sz w:val="28"/>
          <w:szCs w:val="28"/>
        </w:rPr>
      </w:pPr>
      <w:r w:rsidRPr="009964C9">
        <w:rPr>
          <w:rFonts w:ascii="Times New Roman" w:hAnsi="Times New Roman"/>
          <w:bCs/>
          <w:sz w:val="28"/>
          <w:szCs w:val="28"/>
        </w:rPr>
        <w:t>3. Решение Совета депутатов о назначении выборов депутатов должно быть принято не ранее чем за 90 дней и не позднее чем за 80 дней до дня голосования. Решение о назначении выборов подлежит официальному опубликованию не позднее чем через пять дней со дня его принятия. При назначении досрочных выборов срок, указанный в настоящей части, а также сроки осуществления иных избирательных действий могут быть сокращены, но не более чем на одну треть.</w:t>
      </w:r>
    </w:p>
    <w:p w:rsidR="0071264E" w:rsidRPr="009964C9" w:rsidRDefault="0071264E" w:rsidP="00112D2A">
      <w:pPr>
        <w:pStyle w:val="ConsPlusNormal"/>
        <w:ind w:firstLine="851"/>
        <w:jc w:val="both"/>
        <w:rPr>
          <w:rFonts w:ascii="Times New Roman" w:hAnsi="Times New Roman"/>
          <w:bCs/>
          <w:sz w:val="28"/>
          <w:szCs w:val="28"/>
        </w:rPr>
      </w:pPr>
      <w:r w:rsidRPr="009964C9">
        <w:rPr>
          <w:rFonts w:ascii="Times New Roman" w:hAnsi="Times New Roman"/>
          <w:bCs/>
          <w:sz w:val="28"/>
          <w:szCs w:val="28"/>
        </w:rPr>
        <w:t>4.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города Москвы от 6 июля 2005 года № 38 «Избирательный кодекс города Москвы».</w:t>
      </w:r>
    </w:p>
    <w:p w:rsidR="0071264E" w:rsidRDefault="0071264E" w:rsidP="00112D2A">
      <w:pPr>
        <w:pStyle w:val="ConsNormal"/>
        <w:ind w:right="0" w:firstLine="851"/>
        <w:jc w:val="both"/>
        <w:rPr>
          <w:rFonts w:ascii="Times New Roman" w:hAnsi="Times New Roman" w:cs="Times New Roman"/>
          <w:sz w:val="28"/>
          <w:szCs w:val="28"/>
        </w:rPr>
      </w:pPr>
      <w:r w:rsidRPr="009964C9">
        <w:rPr>
          <w:rFonts w:ascii="Times New Roman" w:hAnsi="Times New Roman" w:cs="Times New Roman"/>
          <w:sz w:val="28"/>
          <w:szCs w:val="28"/>
        </w:rPr>
        <w:t>5.</w:t>
      </w:r>
      <w:r>
        <w:rPr>
          <w:rFonts w:ascii="Times New Roman" w:hAnsi="Times New Roman" w:cs="Times New Roman"/>
          <w:sz w:val="28"/>
          <w:szCs w:val="28"/>
        </w:rPr>
        <w:t xml:space="preserve"> </w:t>
      </w:r>
      <w:r w:rsidRPr="009964C9">
        <w:rPr>
          <w:rFonts w:ascii="Times New Roman" w:hAnsi="Times New Roman" w:cs="Times New Roman"/>
          <w:sz w:val="28"/>
          <w:szCs w:val="28"/>
        </w:rPr>
        <w:t>Итоги муниципальных выборов подлежат официальному опубликованию (обнародованию) не позднее чем через 30 дней со дня голосования.».</w:t>
      </w:r>
    </w:p>
    <w:p w:rsidR="0071264E" w:rsidRPr="009964C9" w:rsidRDefault="0071264E" w:rsidP="00112D2A">
      <w:pPr>
        <w:pStyle w:val="ConsNormal"/>
        <w:ind w:right="0" w:firstLine="851"/>
        <w:jc w:val="both"/>
        <w:rPr>
          <w:rFonts w:ascii="Times New Roman" w:hAnsi="Times New Roman" w:cs="Times New Roman"/>
          <w:sz w:val="28"/>
          <w:szCs w:val="28"/>
        </w:rPr>
      </w:pPr>
    </w:p>
    <w:p w:rsidR="0071264E" w:rsidRPr="009964C9" w:rsidRDefault="0071264E" w:rsidP="00112D2A">
      <w:pPr>
        <w:pStyle w:val="ConsPlusNormal"/>
        <w:ind w:firstLine="851"/>
        <w:jc w:val="both"/>
        <w:rPr>
          <w:rFonts w:ascii="Times New Roman" w:hAnsi="Times New Roman"/>
          <w:sz w:val="28"/>
          <w:szCs w:val="28"/>
        </w:rPr>
      </w:pPr>
      <w:r>
        <w:rPr>
          <w:rFonts w:ascii="Times New Roman" w:hAnsi="Times New Roman"/>
          <w:sz w:val="28"/>
          <w:szCs w:val="28"/>
        </w:rPr>
        <w:t>30</w:t>
      </w:r>
      <w:r w:rsidRPr="009964C9">
        <w:rPr>
          <w:rFonts w:ascii="Times New Roman" w:hAnsi="Times New Roman"/>
          <w:sz w:val="28"/>
          <w:szCs w:val="28"/>
        </w:rPr>
        <w:t>. В статье 44:</w:t>
      </w:r>
    </w:p>
    <w:p w:rsidR="0071264E" w:rsidRPr="009964C9" w:rsidRDefault="0071264E" w:rsidP="00112D2A">
      <w:pPr>
        <w:pStyle w:val="ConsPlusNormal"/>
        <w:ind w:firstLine="851"/>
        <w:jc w:val="both"/>
        <w:rPr>
          <w:rFonts w:ascii="Times New Roman" w:hAnsi="Times New Roman"/>
          <w:sz w:val="28"/>
          <w:szCs w:val="28"/>
        </w:rPr>
      </w:pPr>
      <w:r w:rsidRPr="009964C9">
        <w:rPr>
          <w:rFonts w:ascii="Times New Roman" w:hAnsi="Times New Roman"/>
          <w:sz w:val="28"/>
          <w:szCs w:val="28"/>
        </w:rPr>
        <w:t>1) в части 2 слова «граждан, указанных в части 1 настоящей статьи» заменить словами «жителей, обладающих избирательным правом»;</w:t>
      </w:r>
    </w:p>
    <w:p w:rsidR="0071264E" w:rsidRPr="009964C9" w:rsidRDefault="0071264E" w:rsidP="00112D2A">
      <w:pPr>
        <w:pStyle w:val="ConsPlusNormal"/>
        <w:ind w:firstLine="851"/>
        <w:jc w:val="both"/>
        <w:rPr>
          <w:rFonts w:ascii="Times New Roman" w:hAnsi="Times New Roman"/>
          <w:sz w:val="28"/>
          <w:szCs w:val="28"/>
        </w:rPr>
      </w:pPr>
      <w:r w:rsidRPr="009964C9">
        <w:rPr>
          <w:rFonts w:ascii="Times New Roman" w:hAnsi="Times New Roman"/>
          <w:sz w:val="28"/>
          <w:szCs w:val="28"/>
        </w:rPr>
        <w:t>2) в части 5 слово «правого» заменить словом «правового»;</w:t>
      </w:r>
    </w:p>
    <w:p w:rsidR="0071264E" w:rsidRPr="009964C9" w:rsidRDefault="0071264E" w:rsidP="00112D2A">
      <w:pPr>
        <w:pStyle w:val="ConsPlusNormal"/>
        <w:ind w:firstLine="851"/>
        <w:jc w:val="both"/>
        <w:rPr>
          <w:rFonts w:ascii="Times New Roman" w:hAnsi="Times New Roman"/>
          <w:sz w:val="28"/>
          <w:szCs w:val="28"/>
        </w:rPr>
      </w:pPr>
      <w:r w:rsidRPr="009964C9">
        <w:rPr>
          <w:rFonts w:ascii="Times New Roman" w:hAnsi="Times New Roman"/>
          <w:sz w:val="28"/>
          <w:szCs w:val="28"/>
        </w:rPr>
        <w:t xml:space="preserve">3) в части 9 слова «, не менее двух третей» исключить. </w:t>
      </w:r>
    </w:p>
    <w:p w:rsidR="0071264E" w:rsidRPr="009964C9" w:rsidRDefault="0071264E" w:rsidP="00112D2A">
      <w:pPr>
        <w:pStyle w:val="ConsPlusNormal"/>
        <w:ind w:firstLine="851"/>
        <w:jc w:val="both"/>
        <w:rPr>
          <w:rFonts w:ascii="Times New Roman" w:hAnsi="Times New Roman"/>
          <w:bCs/>
          <w:sz w:val="28"/>
          <w:szCs w:val="28"/>
        </w:rPr>
      </w:pPr>
      <w:r>
        <w:rPr>
          <w:rFonts w:ascii="Times New Roman" w:hAnsi="Times New Roman"/>
          <w:bCs/>
          <w:sz w:val="28"/>
          <w:szCs w:val="28"/>
        </w:rPr>
        <w:t>31</w:t>
      </w:r>
      <w:r w:rsidRPr="009964C9">
        <w:rPr>
          <w:rFonts w:ascii="Times New Roman" w:hAnsi="Times New Roman"/>
          <w:bCs/>
          <w:sz w:val="28"/>
          <w:szCs w:val="28"/>
        </w:rPr>
        <w:t>. В статье 45:</w:t>
      </w:r>
    </w:p>
    <w:p w:rsidR="0071264E" w:rsidRPr="009964C9" w:rsidRDefault="0071264E" w:rsidP="00112D2A">
      <w:pPr>
        <w:pStyle w:val="ConsPlusNormal"/>
        <w:ind w:firstLine="851"/>
        <w:jc w:val="both"/>
        <w:rPr>
          <w:rFonts w:ascii="Times New Roman" w:hAnsi="Times New Roman"/>
          <w:sz w:val="28"/>
          <w:szCs w:val="28"/>
        </w:rPr>
      </w:pPr>
      <w:r w:rsidRPr="009964C9">
        <w:rPr>
          <w:rFonts w:ascii="Times New Roman" w:hAnsi="Times New Roman"/>
          <w:sz w:val="28"/>
          <w:szCs w:val="28"/>
        </w:rPr>
        <w:t>1) в части 1 после слов «должностных лиц местного самоуправления» дополнить словами «, осуществления территориального общественного самоуправления»;</w:t>
      </w:r>
    </w:p>
    <w:p w:rsidR="0071264E" w:rsidRPr="009964C9" w:rsidRDefault="0071264E" w:rsidP="00112D2A">
      <w:pPr>
        <w:pStyle w:val="ConsPlusNormal"/>
        <w:ind w:firstLine="851"/>
        <w:jc w:val="both"/>
        <w:rPr>
          <w:rFonts w:ascii="Times New Roman" w:hAnsi="Times New Roman"/>
          <w:sz w:val="28"/>
          <w:szCs w:val="28"/>
        </w:rPr>
      </w:pPr>
      <w:r w:rsidRPr="009964C9">
        <w:rPr>
          <w:rFonts w:ascii="Times New Roman" w:hAnsi="Times New Roman"/>
          <w:sz w:val="28"/>
          <w:szCs w:val="28"/>
        </w:rPr>
        <w:t>2) часть 2 изложить в следующей редакции:</w:t>
      </w:r>
    </w:p>
    <w:p w:rsidR="0071264E" w:rsidRPr="009964C9" w:rsidRDefault="0071264E" w:rsidP="00112D2A">
      <w:pPr>
        <w:pStyle w:val="ConsPlusNormal"/>
        <w:ind w:firstLine="851"/>
        <w:jc w:val="both"/>
        <w:rPr>
          <w:rFonts w:ascii="Times New Roman" w:hAnsi="Times New Roman"/>
          <w:sz w:val="28"/>
          <w:szCs w:val="28"/>
        </w:rPr>
      </w:pPr>
      <w:r w:rsidRPr="009964C9">
        <w:rPr>
          <w:rFonts w:ascii="Times New Roman" w:hAnsi="Times New Roman"/>
          <w:sz w:val="28"/>
          <w:szCs w:val="28"/>
        </w:rPr>
        <w:t>«2. Собрание граждан проводится по инициативе жителей, Совета депутатов, главы муниципального округа, а также в случаях, предусмотренных уставом территориального общественного самоуправления.</w:t>
      </w:r>
    </w:p>
    <w:p w:rsidR="0071264E" w:rsidRPr="009964C9" w:rsidRDefault="0071264E" w:rsidP="00112D2A">
      <w:pPr>
        <w:pStyle w:val="ConsPlusNormal"/>
        <w:ind w:firstLine="851"/>
        <w:jc w:val="both"/>
        <w:rPr>
          <w:rFonts w:ascii="Times New Roman" w:hAnsi="Times New Roman"/>
          <w:sz w:val="28"/>
          <w:szCs w:val="28"/>
        </w:rPr>
      </w:pPr>
      <w:r w:rsidRPr="009964C9">
        <w:rPr>
          <w:rFonts w:ascii="Times New Roman" w:hAnsi="Times New Roman"/>
          <w:sz w:val="28"/>
          <w:szCs w:val="28"/>
        </w:rPr>
        <w:t>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71264E" w:rsidRPr="009964C9" w:rsidRDefault="0071264E" w:rsidP="00112D2A">
      <w:pPr>
        <w:pStyle w:val="ConsPlusNormal"/>
        <w:ind w:firstLine="851"/>
        <w:jc w:val="both"/>
        <w:rPr>
          <w:rFonts w:ascii="Times New Roman" w:hAnsi="Times New Roman"/>
          <w:sz w:val="28"/>
          <w:szCs w:val="28"/>
        </w:rPr>
      </w:pPr>
      <w:r>
        <w:rPr>
          <w:rFonts w:ascii="Times New Roman" w:hAnsi="Times New Roman"/>
          <w:sz w:val="28"/>
          <w:szCs w:val="28"/>
        </w:rPr>
        <w:t>32</w:t>
      </w:r>
      <w:r w:rsidRPr="009964C9">
        <w:rPr>
          <w:rFonts w:ascii="Times New Roman" w:hAnsi="Times New Roman"/>
          <w:sz w:val="28"/>
          <w:szCs w:val="28"/>
        </w:rPr>
        <w:t>. Часть 1 статьи 46 изложить в следующей редакции:</w:t>
      </w:r>
    </w:p>
    <w:p w:rsidR="0071264E" w:rsidRPr="009964C9" w:rsidRDefault="0071264E" w:rsidP="00112D2A">
      <w:pPr>
        <w:pStyle w:val="ConsPlusNormal"/>
        <w:ind w:firstLine="851"/>
        <w:jc w:val="both"/>
        <w:rPr>
          <w:rFonts w:ascii="Times New Roman" w:hAnsi="Times New Roman"/>
          <w:sz w:val="28"/>
          <w:szCs w:val="28"/>
        </w:rPr>
      </w:pPr>
      <w:r w:rsidRPr="009964C9">
        <w:rPr>
          <w:rFonts w:ascii="Times New Roman" w:hAnsi="Times New Roman"/>
          <w:sz w:val="28"/>
          <w:szCs w:val="28"/>
        </w:rPr>
        <w:t>«1. Опрос граждан проводится на всей территории муниципального округа или на части его территории с целью выявления и учета мнения населения при подготовке и принятии решений органами местного самоуправления и должностными лицами местного самоуправления, а также органами государственной власти города Москвы.».</w:t>
      </w:r>
    </w:p>
    <w:p w:rsidR="0071264E" w:rsidRPr="009964C9" w:rsidRDefault="0071264E" w:rsidP="00112D2A">
      <w:pPr>
        <w:ind w:firstLine="851"/>
        <w:jc w:val="both"/>
      </w:pPr>
      <w:r>
        <w:t>33</w:t>
      </w:r>
      <w:r w:rsidRPr="009964C9">
        <w:t>. В статье 48:</w:t>
      </w:r>
    </w:p>
    <w:p w:rsidR="0071264E" w:rsidRPr="009964C9" w:rsidRDefault="0071264E" w:rsidP="00112D2A">
      <w:pPr>
        <w:ind w:firstLine="851"/>
        <w:jc w:val="both"/>
      </w:pPr>
      <w:r w:rsidRPr="009964C9">
        <w:t>1) часть 3 изложить в следующей редакции:</w:t>
      </w:r>
    </w:p>
    <w:p w:rsidR="0071264E" w:rsidRPr="009964C9" w:rsidRDefault="0071264E" w:rsidP="00112D2A">
      <w:pPr>
        <w:pStyle w:val="ConsNormal"/>
        <w:ind w:right="0" w:firstLine="851"/>
        <w:jc w:val="both"/>
        <w:rPr>
          <w:rFonts w:ascii="Times New Roman" w:hAnsi="Times New Roman" w:cs="Times New Roman"/>
          <w:sz w:val="28"/>
          <w:szCs w:val="28"/>
        </w:rPr>
      </w:pPr>
      <w:r w:rsidRPr="009964C9">
        <w:rPr>
          <w:rFonts w:ascii="Times New Roman" w:hAnsi="Times New Roman" w:cs="Times New Roman"/>
          <w:sz w:val="28"/>
          <w:szCs w:val="28"/>
        </w:rPr>
        <w:t>«3. Публичные слушания проводятся по инициативе населения, Совета депутатов или главы муниципального округа.»;</w:t>
      </w:r>
    </w:p>
    <w:p w:rsidR="0071264E" w:rsidRPr="009964C9" w:rsidRDefault="0071264E" w:rsidP="00112D2A">
      <w:pPr>
        <w:pStyle w:val="ConsNormal"/>
        <w:ind w:right="0" w:firstLine="851"/>
        <w:jc w:val="both"/>
        <w:rPr>
          <w:rFonts w:ascii="Times New Roman" w:hAnsi="Times New Roman" w:cs="Times New Roman"/>
          <w:sz w:val="28"/>
          <w:szCs w:val="28"/>
        </w:rPr>
      </w:pPr>
      <w:r w:rsidRPr="009964C9">
        <w:rPr>
          <w:rFonts w:ascii="Times New Roman" w:hAnsi="Times New Roman" w:cs="Times New Roman"/>
          <w:sz w:val="28"/>
          <w:szCs w:val="28"/>
        </w:rPr>
        <w:t>2) в части 4 слова «</w:t>
      </w:r>
      <w:r w:rsidRPr="009964C9">
        <w:rPr>
          <w:rFonts w:ascii="Times New Roman" w:hAnsi="Times New Roman" w:cs="Times New Roman"/>
          <w:bCs/>
          <w:sz w:val="28"/>
          <w:szCs w:val="28"/>
        </w:rPr>
        <w:t>, Руководителя муниципалитета – распоряжением муниципалитета</w:t>
      </w:r>
      <w:r w:rsidRPr="009964C9">
        <w:rPr>
          <w:rFonts w:ascii="Times New Roman" w:hAnsi="Times New Roman" w:cs="Times New Roman"/>
          <w:sz w:val="28"/>
          <w:szCs w:val="28"/>
        </w:rPr>
        <w:t>» исключить.</w:t>
      </w:r>
    </w:p>
    <w:p w:rsidR="0071264E" w:rsidRPr="009964C9" w:rsidRDefault="0071264E" w:rsidP="00112D2A">
      <w:pPr>
        <w:pStyle w:val="ConsNormal"/>
        <w:ind w:right="0" w:firstLine="851"/>
        <w:jc w:val="both"/>
        <w:rPr>
          <w:rFonts w:ascii="Times New Roman" w:hAnsi="Times New Roman" w:cs="Times New Roman"/>
          <w:sz w:val="28"/>
          <w:szCs w:val="28"/>
        </w:rPr>
      </w:pPr>
      <w:r w:rsidRPr="009964C9">
        <w:rPr>
          <w:rFonts w:ascii="Times New Roman" w:hAnsi="Times New Roman" w:cs="Times New Roman"/>
          <w:sz w:val="28"/>
          <w:szCs w:val="28"/>
        </w:rPr>
        <w:t>3</w:t>
      </w:r>
      <w:r>
        <w:rPr>
          <w:rFonts w:ascii="Times New Roman" w:hAnsi="Times New Roman" w:cs="Times New Roman"/>
          <w:sz w:val="28"/>
          <w:szCs w:val="28"/>
        </w:rPr>
        <w:t>4</w:t>
      </w:r>
      <w:r w:rsidRPr="009964C9">
        <w:rPr>
          <w:rFonts w:ascii="Times New Roman" w:hAnsi="Times New Roman" w:cs="Times New Roman"/>
          <w:sz w:val="28"/>
          <w:szCs w:val="28"/>
        </w:rPr>
        <w:t>. В статье 51:</w:t>
      </w:r>
    </w:p>
    <w:p w:rsidR="0071264E" w:rsidRPr="009964C9" w:rsidRDefault="0071264E" w:rsidP="00112D2A">
      <w:pPr>
        <w:pStyle w:val="ConsNormal"/>
        <w:ind w:right="0" w:firstLine="851"/>
        <w:jc w:val="both"/>
        <w:rPr>
          <w:rFonts w:ascii="Times New Roman" w:hAnsi="Times New Roman" w:cs="Times New Roman"/>
          <w:sz w:val="28"/>
          <w:szCs w:val="28"/>
        </w:rPr>
      </w:pPr>
      <w:r w:rsidRPr="009964C9">
        <w:rPr>
          <w:rFonts w:ascii="Times New Roman" w:hAnsi="Times New Roman" w:cs="Times New Roman"/>
          <w:sz w:val="28"/>
          <w:szCs w:val="28"/>
        </w:rPr>
        <w:t>1) в части 3 слова «не менее половины граждан» заменить словами «не менее одной трети жителей»;</w:t>
      </w:r>
    </w:p>
    <w:p w:rsidR="0071264E" w:rsidRPr="0097504A" w:rsidRDefault="0071264E" w:rsidP="00112D2A">
      <w:pPr>
        <w:pStyle w:val="ConsNormal"/>
        <w:ind w:right="0" w:firstLine="851"/>
        <w:jc w:val="both"/>
        <w:rPr>
          <w:rFonts w:ascii="Times New Roman" w:hAnsi="Times New Roman" w:cs="Times New Roman"/>
          <w:sz w:val="28"/>
          <w:szCs w:val="28"/>
        </w:rPr>
      </w:pPr>
      <w:r w:rsidRPr="009964C9">
        <w:rPr>
          <w:rFonts w:ascii="Times New Roman" w:hAnsi="Times New Roman" w:cs="Times New Roman"/>
          <w:sz w:val="28"/>
          <w:szCs w:val="28"/>
        </w:rPr>
        <w:t xml:space="preserve">2) в части 4 слова «не менее половины» заменить словами «не менее </w:t>
      </w:r>
      <w:r w:rsidRPr="0097504A">
        <w:rPr>
          <w:rFonts w:ascii="Times New Roman" w:hAnsi="Times New Roman" w:cs="Times New Roman"/>
          <w:sz w:val="28"/>
          <w:szCs w:val="28"/>
        </w:rPr>
        <w:t>одной трети».</w:t>
      </w:r>
    </w:p>
    <w:p w:rsidR="0071264E" w:rsidRPr="009964C9" w:rsidRDefault="0071264E" w:rsidP="00112D2A">
      <w:pPr>
        <w:pStyle w:val="ConsNormal"/>
        <w:ind w:right="0" w:firstLine="851"/>
        <w:jc w:val="both"/>
        <w:rPr>
          <w:rFonts w:ascii="Times New Roman" w:hAnsi="Times New Roman" w:cs="Times New Roman"/>
          <w:sz w:val="28"/>
          <w:szCs w:val="28"/>
        </w:rPr>
      </w:pPr>
      <w:r w:rsidRPr="009964C9">
        <w:rPr>
          <w:rFonts w:ascii="Times New Roman" w:hAnsi="Times New Roman" w:cs="Times New Roman"/>
          <w:sz w:val="28"/>
          <w:szCs w:val="28"/>
        </w:rPr>
        <w:t>3</w:t>
      </w:r>
      <w:r>
        <w:rPr>
          <w:rFonts w:ascii="Times New Roman" w:hAnsi="Times New Roman" w:cs="Times New Roman"/>
          <w:sz w:val="28"/>
          <w:szCs w:val="28"/>
        </w:rPr>
        <w:t>5</w:t>
      </w:r>
      <w:r w:rsidRPr="009964C9">
        <w:rPr>
          <w:rFonts w:ascii="Times New Roman" w:hAnsi="Times New Roman" w:cs="Times New Roman"/>
          <w:sz w:val="28"/>
          <w:szCs w:val="28"/>
        </w:rPr>
        <w:t>. В статье 52:</w:t>
      </w:r>
    </w:p>
    <w:p w:rsidR="0071264E" w:rsidRPr="009964C9" w:rsidRDefault="0071264E" w:rsidP="00112D2A">
      <w:pPr>
        <w:pStyle w:val="ConsNormal"/>
        <w:ind w:right="0" w:firstLine="851"/>
        <w:jc w:val="both"/>
        <w:rPr>
          <w:rFonts w:ascii="Times New Roman" w:hAnsi="Times New Roman" w:cs="Times New Roman"/>
          <w:sz w:val="28"/>
          <w:szCs w:val="28"/>
        </w:rPr>
      </w:pPr>
      <w:r w:rsidRPr="009964C9">
        <w:rPr>
          <w:rFonts w:ascii="Times New Roman" w:hAnsi="Times New Roman" w:cs="Times New Roman"/>
          <w:sz w:val="28"/>
          <w:szCs w:val="28"/>
        </w:rPr>
        <w:t>1) части 4 и 5 изложить в следующей редакции:</w:t>
      </w:r>
    </w:p>
    <w:p w:rsidR="0071264E" w:rsidRPr="009964C9" w:rsidRDefault="0071264E" w:rsidP="00112D2A">
      <w:pPr>
        <w:pStyle w:val="ConsNormal"/>
        <w:ind w:right="0" w:firstLine="851"/>
        <w:jc w:val="both"/>
        <w:rPr>
          <w:rFonts w:ascii="Times New Roman" w:hAnsi="Times New Roman" w:cs="Times New Roman"/>
          <w:sz w:val="28"/>
          <w:szCs w:val="28"/>
        </w:rPr>
      </w:pPr>
      <w:r w:rsidRPr="009964C9">
        <w:rPr>
          <w:rFonts w:ascii="Times New Roman" w:hAnsi="Times New Roman" w:cs="Times New Roman"/>
          <w:sz w:val="28"/>
          <w:szCs w:val="28"/>
        </w:rPr>
        <w:t xml:space="preserve">«4. По результатам рассмотрения предложения инициативной группы Совет депутатов принимает решение об установлении границ территории в соответствии с предложением инициативной группы </w:t>
      </w:r>
      <w:r w:rsidRPr="002576F8">
        <w:rPr>
          <w:rFonts w:ascii="Times New Roman" w:hAnsi="Times New Roman" w:cs="Times New Roman"/>
          <w:sz w:val="28"/>
          <w:szCs w:val="28"/>
        </w:rPr>
        <w:t>или</w:t>
      </w:r>
      <w:r w:rsidRPr="009964C9">
        <w:rPr>
          <w:rFonts w:ascii="Times New Roman" w:hAnsi="Times New Roman" w:cs="Times New Roman"/>
          <w:sz w:val="28"/>
          <w:szCs w:val="28"/>
        </w:rPr>
        <w:t xml:space="preserve"> об отказе в установлении границ территории. </w:t>
      </w:r>
    </w:p>
    <w:p w:rsidR="0071264E" w:rsidRPr="009964C9" w:rsidRDefault="0071264E" w:rsidP="00112D2A">
      <w:pPr>
        <w:pStyle w:val="ConsNormal"/>
        <w:ind w:right="0" w:firstLine="851"/>
        <w:jc w:val="both"/>
        <w:rPr>
          <w:rFonts w:ascii="Times New Roman" w:hAnsi="Times New Roman" w:cs="Times New Roman"/>
          <w:sz w:val="28"/>
          <w:szCs w:val="28"/>
        </w:rPr>
      </w:pPr>
      <w:r w:rsidRPr="009964C9">
        <w:rPr>
          <w:rFonts w:ascii="Times New Roman" w:hAnsi="Times New Roman" w:cs="Times New Roman"/>
          <w:sz w:val="28"/>
          <w:szCs w:val="28"/>
        </w:rPr>
        <w:t xml:space="preserve">Решение Совета депутатов об отказе в установлении границ территории должно быть мотивированным. </w:t>
      </w:r>
    </w:p>
    <w:p w:rsidR="0071264E" w:rsidRPr="009964C9" w:rsidRDefault="0071264E" w:rsidP="00112D2A">
      <w:pPr>
        <w:pStyle w:val="ConsNormal"/>
        <w:ind w:right="0" w:firstLine="851"/>
        <w:jc w:val="both"/>
        <w:rPr>
          <w:rFonts w:ascii="Times New Roman" w:hAnsi="Times New Roman" w:cs="Times New Roman"/>
          <w:sz w:val="28"/>
          <w:szCs w:val="28"/>
        </w:rPr>
      </w:pPr>
      <w:r w:rsidRPr="009964C9">
        <w:rPr>
          <w:rFonts w:ascii="Times New Roman" w:hAnsi="Times New Roman" w:cs="Times New Roman"/>
          <w:sz w:val="28"/>
          <w:szCs w:val="28"/>
        </w:rPr>
        <w:t>5. Принятое Советом депутатов решение направляется инициативной группе не позднее 10 дней со дня рассмотрения в Совете депутатов предложения инициативной группы.».</w:t>
      </w:r>
    </w:p>
    <w:p w:rsidR="0071264E" w:rsidRPr="009964C9" w:rsidRDefault="0071264E" w:rsidP="00112D2A">
      <w:pPr>
        <w:pStyle w:val="ConsNormal"/>
        <w:ind w:right="0" w:firstLine="851"/>
        <w:jc w:val="both"/>
        <w:rPr>
          <w:rFonts w:ascii="Times New Roman" w:hAnsi="Times New Roman" w:cs="Times New Roman"/>
          <w:sz w:val="28"/>
          <w:szCs w:val="28"/>
        </w:rPr>
      </w:pPr>
      <w:r w:rsidRPr="009964C9">
        <w:rPr>
          <w:rFonts w:ascii="Times New Roman" w:hAnsi="Times New Roman" w:cs="Times New Roman"/>
          <w:sz w:val="28"/>
          <w:szCs w:val="28"/>
        </w:rPr>
        <w:t>2) часть 8 изложить в следующей редакции:</w:t>
      </w:r>
    </w:p>
    <w:p w:rsidR="0071264E" w:rsidRPr="009964C9" w:rsidRDefault="0071264E" w:rsidP="00112D2A">
      <w:pPr>
        <w:pStyle w:val="ConsNormal"/>
        <w:ind w:right="0" w:firstLine="851"/>
        <w:jc w:val="both"/>
        <w:rPr>
          <w:rFonts w:ascii="Times New Roman" w:hAnsi="Times New Roman" w:cs="Times New Roman"/>
          <w:sz w:val="28"/>
          <w:szCs w:val="28"/>
        </w:rPr>
      </w:pPr>
      <w:r w:rsidRPr="009964C9">
        <w:rPr>
          <w:rFonts w:ascii="Times New Roman" w:hAnsi="Times New Roman" w:cs="Times New Roman"/>
          <w:sz w:val="28"/>
          <w:szCs w:val="28"/>
        </w:rPr>
        <w:t xml:space="preserve">«8. </w:t>
      </w:r>
      <w:r w:rsidRPr="009964C9">
        <w:rPr>
          <w:rFonts w:ascii="Times New Roman" w:eastAsia="MS Mincho" w:hAnsi="Times New Roman" w:cs="Times New Roman"/>
          <w:sz w:val="28"/>
          <w:szCs w:val="28"/>
        </w:rPr>
        <w:t>Информация о решениях, принятых на собрании (конференции) граждан, направля</w:t>
      </w:r>
      <w:r>
        <w:rPr>
          <w:rFonts w:ascii="Times New Roman" w:eastAsia="MS Mincho" w:hAnsi="Times New Roman" w:cs="Times New Roman"/>
          <w:sz w:val="28"/>
          <w:szCs w:val="28"/>
        </w:rPr>
        <w:t>е</w:t>
      </w:r>
      <w:r w:rsidRPr="009964C9">
        <w:rPr>
          <w:rFonts w:ascii="Times New Roman" w:eastAsia="MS Mincho" w:hAnsi="Times New Roman" w:cs="Times New Roman"/>
          <w:sz w:val="28"/>
          <w:szCs w:val="28"/>
        </w:rPr>
        <w:t>тся в Совет депутатов и администрацию в семидневный срок со дня проведения собрания (конференции) граждан.</w:t>
      </w:r>
      <w:r w:rsidRPr="009964C9">
        <w:rPr>
          <w:rFonts w:ascii="Times New Roman" w:hAnsi="Times New Roman" w:cs="Times New Roman"/>
          <w:sz w:val="28"/>
          <w:szCs w:val="28"/>
        </w:rPr>
        <w:t>».</w:t>
      </w:r>
    </w:p>
    <w:p w:rsidR="0071264E" w:rsidRDefault="0071264E" w:rsidP="00112D2A">
      <w:pPr>
        <w:pStyle w:val="ConsNormal"/>
        <w:ind w:right="0" w:firstLine="851"/>
        <w:jc w:val="both"/>
        <w:rPr>
          <w:rFonts w:ascii="Times New Roman" w:hAnsi="Times New Roman" w:cs="Times New Roman"/>
          <w:sz w:val="28"/>
          <w:szCs w:val="28"/>
        </w:rPr>
      </w:pPr>
      <w:r w:rsidRPr="009964C9">
        <w:rPr>
          <w:rFonts w:ascii="Times New Roman" w:hAnsi="Times New Roman" w:cs="Times New Roman"/>
          <w:sz w:val="28"/>
          <w:szCs w:val="28"/>
        </w:rPr>
        <w:t>3</w:t>
      </w:r>
      <w:r>
        <w:rPr>
          <w:rFonts w:ascii="Times New Roman" w:hAnsi="Times New Roman" w:cs="Times New Roman"/>
          <w:sz w:val="28"/>
          <w:szCs w:val="28"/>
        </w:rPr>
        <w:t>6</w:t>
      </w:r>
      <w:r w:rsidRPr="009964C9">
        <w:rPr>
          <w:rFonts w:ascii="Times New Roman" w:hAnsi="Times New Roman" w:cs="Times New Roman"/>
          <w:sz w:val="28"/>
          <w:szCs w:val="28"/>
        </w:rPr>
        <w:t>. В пункте 5 части 4 статьи 53 слова «, распоряжения и управления» заменить словами «и распоряжения».</w:t>
      </w:r>
    </w:p>
    <w:p w:rsidR="0071264E" w:rsidRPr="00112D2A" w:rsidRDefault="0071264E" w:rsidP="00112D2A">
      <w:pPr>
        <w:pStyle w:val="ConsNormal"/>
        <w:ind w:right="0" w:firstLine="851"/>
        <w:jc w:val="both"/>
        <w:rPr>
          <w:rFonts w:ascii="Times New Roman" w:hAnsi="Times New Roman" w:cs="Times New Roman"/>
          <w:sz w:val="28"/>
          <w:szCs w:val="28"/>
        </w:rPr>
      </w:pPr>
      <w:r w:rsidRPr="00112D2A">
        <w:rPr>
          <w:rFonts w:ascii="Times New Roman" w:hAnsi="Times New Roman" w:cs="Times New Roman"/>
          <w:sz w:val="28"/>
          <w:szCs w:val="28"/>
        </w:rPr>
        <w:t>37. В статье 57:</w:t>
      </w:r>
    </w:p>
    <w:p w:rsidR="0071264E" w:rsidRPr="00112D2A" w:rsidRDefault="0071264E" w:rsidP="00112D2A">
      <w:pPr>
        <w:pStyle w:val="ConsNormal"/>
        <w:ind w:right="0" w:firstLine="851"/>
        <w:jc w:val="both"/>
        <w:rPr>
          <w:rFonts w:ascii="Times New Roman" w:hAnsi="Times New Roman" w:cs="Times New Roman"/>
          <w:sz w:val="28"/>
          <w:szCs w:val="28"/>
        </w:rPr>
      </w:pPr>
      <w:r w:rsidRPr="00112D2A">
        <w:rPr>
          <w:rFonts w:ascii="Times New Roman" w:hAnsi="Times New Roman" w:cs="Times New Roman"/>
          <w:sz w:val="28"/>
          <w:szCs w:val="28"/>
        </w:rPr>
        <w:t>1) в пункте 1 части 1 слова «законами города Москвы» заменить словами «Законом города Москвы «Об организации местного самоуправления в городе Москве»»;</w:t>
      </w:r>
    </w:p>
    <w:p w:rsidR="0071264E" w:rsidRPr="0097504A" w:rsidRDefault="0071264E" w:rsidP="00112D2A">
      <w:pPr>
        <w:pStyle w:val="ConsNormal"/>
        <w:ind w:right="0" w:firstLine="851"/>
        <w:jc w:val="both"/>
        <w:rPr>
          <w:rFonts w:ascii="Times New Roman" w:hAnsi="Times New Roman" w:cs="Times New Roman"/>
          <w:sz w:val="28"/>
          <w:szCs w:val="28"/>
        </w:rPr>
      </w:pPr>
      <w:r w:rsidRPr="00112D2A">
        <w:rPr>
          <w:rFonts w:ascii="Times New Roman" w:hAnsi="Times New Roman" w:cs="Times New Roman"/>
          <w:sz w:val="28"/>
          <w:szCs w:val="28"/>
        </w:rPr>
        <w:t>2)</w:t>
      </w:r>
      <w:r>
        <w:rPr>
          <w:rFonts w:ascii="Times New Roman" w:hAnsi="Times New Roman" w:cs="Times New Roman"/>
          <w:sz w:val="28"/>
          <w:szCs w:val="28"/>
        </w:rPr>
        <w:t xml:space="preserve"> ч</w:t>
      </w:r>
      <w:r w:rsidRPr="0097504A">
        <w:rPr>
          <w:rFonts w:ascii="Times New Roman" w:hAnsi="Times New Roman" w:cs="Times New Roman"/>
          <w:sz w:val="28"/>
          <w:szCs w:val="28"/>
        </w:rPr>
        <w:t>асть 4 дополнить словами «в порядке, установленном Советом депутатов».</w:t>
      </w:r>
    </w:p>
    <w:p w:rsidR="0071264E" w:rsidRPr="009964C9" w:rsidRDefault="0071264E" w:rsidP="00112D2A">
      <w:pPr>
        <w:pStyle w:val="ConsNormal"/>
        <w:ind w:right="0" w:firstLine="851"/>
        <w:jc w:val="both"/>
        <w:rPr>
          <w:rFonts w:ascii="Times New Roman" w:hAnsi="Times New Roman" w:cs="Times New Roman"/>
          <w:sz w:val="28"/>
          <w:szCs w:val="28"/>
        </w:rPr>
      </w:pPr>
      <w:r w:rsidRPr="009964C9">
        <w:rPr>
          <w:rFonts w:ascii="Times New Roman" w:hAnsi="Times New Roman" w:cs="Times New Roman"/>
          <w:sz w:val="28"/>
          <w:szCs w:val="28"/>
        </w:rPr>
        <w:t>3</w:t>
      </w:r>
      <w:r>
        <w:rPr>
          <w:rFonts w:ascii="Times New Roman" w:hAnsi="Times New Roman" w:cs="Times New Roman"/>
          <w:sz w:val="28"/>
          <w:szCs w:val="28"/>
        </w:rPr>
        <w:t>8</w:t>
      </w:r>
      <w:r w:rsidRPr="009964C9">
        <w:rPr>
          <w:rFonts w:ascii="Times New Roman" w:hAnsi="Times New Roman" w:cs="Times New Roman"/>
          <w:sz w:val="28"/>
          <w:szCs w:val="28"/>
        </w:rPr>
        <w:t>. Статью 58 изложить в следующей редакции:</w:t>
      </w:r>
    </w:p>
    <w:p w:rsidR="0071264E" w:rsidRPr="009964C9" w:rsidRDefault="0071264E" w:rsidP="00112D2A">
      <w:pPr>
        <w:ind w:firstLine="851"/>
        <w:jc w:val="both"/>
        <w:rPr>
          <w:bCs/>
        </w:rPr>
      </w:pPr>
      <w:r w:rsidRPr="009964C9">
        <w:rPr>
          <w:bCs/>
        </w:rPr>
        <w:t>«Статья 58. Муниципальные предприятия и учреждения</w:t>
      </w:r>
    </w:p>
    <w:p w:rsidR="0071264E" w:rsidRPr="009964C9" w:rsidRDefault="0071264E" w:rsidP="00112D2A">
      <w:pPr>
        <w:ind w:firstLine="900"/>
        <w:jc w:val="both"/>
        <w:rPr>
          <w:bCs/>
        </w:rPr>
      </w:pPr>
    </w:p>
    <w:p w:rsidR="0071264E" w:rsidRPr="009964C9" w:rsidRDefault="0071264E" w:rsidP="00112D2A">
      <w:pPr>
        <w:ind w:firstLine="900"/>
        <w:jc w:val="both"/>
        <w:rPr>
          <w:bCs/>
        </w:rPr>
      </w:pPr>
      <w:r w:rsidRPr="009964C9">
        <w:rPr>
          <w:bCs/>
        </w:rPr>
        <w:t>1. Муниципальные предприятия и учреждения могут быть созданы для осуществления полномочий по решению вопросов местного значения.</w:t>
      </w:r>
    </w:p>
    <w:p w:rsidR="0071264E" w:rsidRPr="009964C9" w:rsidRDefault="0071264E" w:rsidP="00112D2A">
      <w:pPr>
        <w:ind w:firstLine="900"/>
        <w:jc w:val="both"/>
        <w:rPr>
          <w:bCs/>
        </w:rPr>
      </w:pPr>
      <w:r w:rsidRPr="009964C9">
        <w:rPr>
          <w:bCs/>
        </w:rPr>
        <w:t>2. Функции и полномочия учредителя в отношении муниципальных предприятий и учреждений осуществляет администрация.</w:t>
      </w:r>
    </w:p>
    <w:p w:rsidR="0071264E" w:rsidRPr="009964C9" w:rsidRDefault="0071264E" w:rsidP="00112D2A">
      <w:pPr>
        <w:pStyle w:val="BodyText"/>
        <w:ind w:firstLine="900"/>
      </w:pPr>
      <w:r w:rsidRPr="009964C9">
        <w:t>3. Предмет, цели, условия и порядок деятельности муниципальных предприятий и учреждений определяются постановлением администрации.</w:t>
      </w:r>
    </w:p>
    <w:p w:rsidR="0071264E" w:rsidRPr="009964C9" w:rsidRDefault="0071264E" w:rsidP="00112D2A">
      <w:pPr>
        <w:adjustRightInd w:val="0"/>
        <w:ind w:firstLine="900"/>
        <w:jc w:val="both"/>
        <w:outlineLvl w:val="1"/>
        <w:rPr>
          <w:bCs/>
        </w:rPr>
      </w:pPr>
      <w:r w:rsidRPr="009964C9">
        <w:rPr>
          <w:bCs/>
        </w:rPr>
        <w:t>4. Муниципальные предприятия и учреждения осуществляют свою деятельность на основании уставов, которые утверждаются постановлением администрации.</w:t>
      </w:r>
    </w:p>
    <w:p w:rsidR="0071264E" w:rsidRPr="009964C9" w:rsidRDefault="0071264E" w:rsidP="00112D2A">
      <w:pPr>
        <w:adjustRightInd w:val="0"/>
        <w:ind w:firstLine="900"/>
        <w:jc w:val="both"/>
        <w:outlineLvl w:val="1"/>
        <w:rPr>
          <w:bCs/>
        </w:rPr>
      </w:pPr>
      <w:r w:rsidRPr="009964C9">
        <w:rPr>
          <w:bCs/>
        </w:rPr>
        <w:t xml:space="preserve">5. Назначение на должность и освобождение от должности руководителей муниципальных предприятий и учреждений осуществляется главой администрации в соответствии с Трудовым кодексом Российской Федерации. </w:t>
      </w:r>
    </w:p>
    <w:p w:rsidR="0071264E" w:rsidRPr="009964C9" w:rsidRDefault="0071264E" w:rsidP="00112D2A">
      <w:pPr>
        <w:ind w:firstLine="900"/>
        <w:jc w:val="both"/>
        <w:rPr>
          <w:bCs/>
        </w:rPr>
      </w:pPr>
      <w:r w:rsidRPr="009964C9">
        <w:rPr>
          <w:bCs/>
        </w:rPr>
        <w:t xml:space="preserve">6. Руководители муниципальных предприятий и учреждений ежегодно до 1 марта текущего года представляют в администрацию отчет о деятельности такого предприятия, учреждения. Форма предоставления отчета о деятельности муниципальных предприятий и учреждений определяется постановлением администрации. </w:t>
      </w:r>
    </w:p>
    <w:p w:rsidR="0071264E" w:rsidRPr="009964C9" w:rsidRDefault="0071264E" w:rsidP="00112D2A">
      <w:pPr>
        <w:ind w:firstLine="900"/>
        <w:jc w:val="both"/>
        <w:rPr>
          <w:bCs/>
        </w:rPr>
      </w:pPr>
      <w:r w:rsidRPr="009964C9">
        <w:rPr>
          <w:bCs/>
        </w:rPr>
        <w:t>7. Администрация от имени муниципального округа субсидиарно отвечает по обязательствам муниципальных казенных учреждений и обеспечивает их исполнение в порядке, установленном федеральным законом.».</w:t>
      </w:r>
    </w:p>
    <w:p w:rsidR="0071264E" w:rsidRPr="009964C9" w:rsidRDefault="0071264E" w:rsidP="00112D2A">
      <w:pPr>
        <w:pStyle w:val="ConsNormal"/>
        <w:ind w:right="0" w:firstLine="851"/>
        <w:jc w:val="both"/>
        <w:rPr>
          <w:rFonts w:ascii="Times New Roman" w:hAnsi="Times New Roman" w:cs="Times New Roman"/>
          <w:sz w:val="28"/>
          <w:szCs w:val="28"/>
        </w:rPr>
      </w:pPr>
      <w:r w:rsidRPr="009964C9">
        <w:rPr>
          <w:rFonts w:ascii="Times New Roman" w:hAnsi="Times New Roman" w:cs="Times New Roman"/>
          <w:sz w:val="28"/>
          <w:szCs w:val="28"/>
        </w:rPr>
        <w:t>3</w:t>
      </w:r>
      <w:r>
        <w:rPr>
          <w:rFonts w:ascii="Times New Roman" w:hAnsi="Times New Roman" w:cs="Times New Roman"/>
          <w:sz w:val="28"/>
          <w:szCs w:val="28"/>
        </w:rPr>
        <w:t>9</w:t>
      </w:r>
      <w:r w:rsidRPr="009964C9">
        <w:rPr>
          <w:rFonts w:ascii="Times New Roman" w:hAnsi="Times New Roman" w:cs="Times New Roman"/>
          <w:sz w:val="28"/>
          <w:szCs w:val="28"/>
        </w:rPr>
        <w:t>. В статье 59:</w:t>
      </w:r>
    </w:p>
    <w:p w:rsidR="0071264E" w:rsidRPr="009964C9" w:rsidRDefault="0071264E" w:rsidP="00112D2A">
      <w:pPr>
        <w:pStyle w:val="ConsNormal"/>
        <w:ind w:right="0" w:firstLine="851"/>
        <w:jc w:val="both"/>
        <w:rPr>
          <w:rFonts w:ascii="Times New Roman" w:hAnsi="Times New Roman" w:cs="Times New Roman"/>
          <w:sz w:val="28"/>
          <w:szCs w:val="28"/>
        </w:rPr>
      </w:pPr>
      <w:r w:rsidRPr="009964C9">
        <w:rPr>
          <w:rFonts w:ascii="Times New Roman" w:hAnsi="Times New Roman" w:cs="Times New Roman"/>
          <w:sz w:val="28"/>
          <w:szCs w:val="28"/>
        </w:rPr>
        <w:t>1) в части 4 слово «муниципалитетом» исключить;</w:t>
      </w:r>
    </w:p>
    <w:p w:rsidR="0071264E" w:rsidRPr="009964C9" w:rsidRDefault="0071264E" w:rsidP="00112D2A">
      <w:pPr>
        <w:pStyle w:val="ConsNormal"/>
        <w:ind w:right="0" w:firstLine="851"/>
        <w:jc w:val="both"/>
        <w:rPr>
          <w:rFonts w:ascii="Times New Roman" w:hAnsi="Times New Roman" w:cs="Times New Roman"/>
          <w:sz w:val="28"/>
          <w:szCs w:val="28"/>
        </w:rPr>
      </w:pPr>
      <w:r w:rsidRPr="009964C9">
        <w:rPr>
          <w:rFonts w:ascii="Times New Roman" w:hAnsi="Times New Roman" w:cs="Times New Roman"/>
          <w:sz w:val="28"/>
          <w:szCs w:val="28"/>
        </w:rPr>
        <w:t>2) в части 6 слово «представляют» заменить словом «представляет»;</w:t>
      </w:r>
    </w:p>
    <w:p w:rsidR="0071264E" w:rsidRPr="009964C9" w:rsidRDefault="0071264E" w:rsidP="00112D2A">
      <w:pPr>
        <w:pStyle w:val="ConsNormal"/>
        <w:ind w:right="0" w:firstLine="851"/>
        <w:jc w:val="both"/>
        <w:rPr>
          <w:rFonts w:ascii="Times New Roman" w:hAnsi="Times New Roman" w:cs="Times New Roman"/>
          <w:sz w:val="28"/>
          <w:szCs w:val="28"/>
        </w:rPr>
      </w:pPr>
      <w:r w:rsidRPr="009964C9">
        <w:rPr>
          <w:rFonts w:ascii="Times New Roman" w:hAnsi="Times New Roman" w:cs="Times New Roman"/>
          <w:sz w:val="28"/>
          <w:szCs w:val="28"/>
        </w:rPr>
        <w:t>3) часть 7 изложить в следующей редакции:</w:t>
      </w:r>
    </w:p>
    <w:p w:rsidR="0071264E" w:rsidRPr="009964C9" w:rsidRDefault="0071264E" w:rsidP="00112D2A">
      <w:pPr>
        <w:pStyle w:val="ConsPlusNormal"/>
        <w:ind w:firstLine="851"/>
        <w:jc w:val="both"/>
        <w:rPr>
          <w:rFonts w:ascii="Times New Roman" w:hAnsi="Times New Roman"/>
          <w:sz w:val="28"/>
          <w:szCs w:val="28"/>
        </w:rPr>
      </w:pPr>
      <w:r w:rsidRPr="009964C9">
        <w:rPr>
          <w:rFonts w:ascii="Times New Roman" w:hAnsi="Times New Roman"/>
          <w:sz w:val="28"/>
          <w:szCs w:val="28"/>
        </w:rPr>
        <w:t>«</w:t>
      </w:r>
      <w:r w:rsidRPr="009964C9">
        <w:rPr>
          <w:rFonts w:ascii="Times New Roman" w:hAnsi="Times New Roman"/>
          <w:bCs/>
          <w:sz w:val="28"/>
          <w:szCs w:val="28"/>
        </w:rPr>
        <w:t>7. Совет депутатов вправе заключить соглашение с Контрольно-счетной палатой Москвы об осуществлении полномочий внешнего муниципального финансового контроля в муниципальном округе</w:t>
      </w:r>
      <w:r w:rsidRPr="009964C9">
        <w:rPr>
          <w:rFonts w:ascii="Times New Roman" w:hAnsi="Times New Roman"/>
          <w:bCs/>
          <w:iCs/>
          <w:sz w:val="28"/>
          <w:szCs w:val="28"/>
        </w:rPr>
        <w:t>, установленных частью 2 статьи 9 Федерального закона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w:t>
      </w:r>
      <w:r w:rsidRPr="009964C9">
        <w:rPr>
          <w:rFonts w:ascii="Times New Roman" w:hAnsi="Times New Roman"/>
          <w:bCs/>
          <w:sz w:val="28"/>
          <w:szCs w:val="28"/>
        </w:rPr>
        <w:t>.</w:t>
      </w:r>
      <w:r w:rsidRPr="009964C9">
        <w:rPr>
          <w:rFonts w:ascii="Times New Roman" w:hAnsi="Times New Roman"/>
          <w:sz w:val="28"/>
          <w:szCs w:val="28"/>
        </w:rPr>
        <w:t>»;</w:t>
      </w:r>
    </w:p>
    <w:p w:rsidR="0071264E" w:rsidRPr="009964C9" w:rsidRDefault="0071264E" w:rsidP="00112D2A">
      <w:pPr>
        <w:pStyle w:val="ConsPlusNormal"/>
        <w:ind w:firstLine="851"/>
        <w:jc w:val="both"/>
        <w:rPr>
          <w:rFonts w:ascii="Times New Roman" w:hAnsi="Times New Roman"/>
          <w:sz w:val="28"/>
          <w:szCs w:val="28"/>
        </w:rPr>
      </w:pPr>
      <w:r w:rsidRPr="009964C9">
        <w:rPr>
          <w:rFonts w:ascii="Times New Roman" w:hAnsi="Times New Roman"/>
          <w:sz w:val="28"/>
          <w:szCs w:val="28"/>
        </w:rPr>
        <w:t>4) часть 8 признать утратившей силу.</w:t>
      </w:r>
    </w:p>
    <w:p w:rsidR="0071264E" w:rsidRPr="009964C9" w:rsidRDefault="0071264E" w:rsidP="00112D2A">
      <w:pPr>
        <w:pStyle w:val="ConsPlusNormal"/>
        <w:ind w:firstLine="851"/>
        <w:jc w:val="both"/>
        <w:rPr>
          <w:rFonts w:ascii="Times New Roman" w:hAnsi="Times New Roman"/>
          <w:sz w:val="28"/>
          <w:szCs w:val="28"/>
        </w:rPr>
      </w:pPr>
      <w:r>
        <w:rPr>
          <w:rFonts w:ascii="Times New Roman" w:hAnsi="Times New Roman"/>
          <w:sz w:val="28"/>
          <w:szCs w:val="28"/>
        </w:rPr>
        <w:t>40</w:t>
      </w:r>
      <w:r w:rsidRPr="009964C9">
        <w:rPr>
          <w:rFonts w:ascii="Times New Roman" w:hAnsi="Times New Roman"/>
          <w:sz w:val="28"/>
          <w:szCs w:val="28"/>
        </w:rPr>
        <w:t>. В части 4 статьи 62 слово «отрицательнее» заменить словом «отрицательное».</w:t>
      </w:r>
    </w:p>
    <w:p w:rsidR="0071264E" w:rsidRPr="009964C9" w:rsidRDefault="0071264E" w:rsidP="00112D2A">
      <w:pPr>
        <w:pStyle w:val="ConsPlusNormal"/>
        <w:ind w:firstLine="851"/>
        <w:jc w:val="both"/>
        <w:rPr>
          <w:rFonts w:ascii="Times New Roman" w:hAnsi="Times New Roman"/>
          <w:sz w:val="28"/>
          <w:szCs w:val="28"/>
        </w:rPr>
      </w:pPr>
      <w:r>
        <w:rPr>
          <w:rFonts w:ascii="Times New Roman" w:hAnsi="Times New Roman"/>
          <w:sz w:val="28"/>
          <w:szCs w:val="28"/>
        </w:rPr>
        <w:t>41</w:t>
      </w:r>
      <w:r w:rsidRPr="009964C9">
        <w:rPr>
          <w:rFonts w:ascii="Times New Roman" w:hAnsi="Times New Roman"/>
          <w:sz w:val="28"/>
          <w:szCs w:val="28"/>
        </w:rPr>
        <w:t>. Статью 63 изложить в следующей редакции:</w:t>
      </w:r>
    </w:p>
    <w:p w:rsidR="0071264E" w:rsidRPr="009964C9" w:rsidRDefault="0071264E" w:rsidP="00112D2A">
      <w:pPr>
        <w:pStyle w:val="BodyText"/>
        <w:ind w:firstLine="851"/>
        <w:rPr>
          <w:bCs/>
        </w:rPr>
      </w:pPr>
      <w:r w:rsidRPr="009964C9">
        <w:rPr>
          <w:szCs w:val="28"/>
        </w:rPr>
        <w:t>«</w:t>
      </w:r>
      <w:r w:rsidRPr="009964C9">
        <w:rPr>
          <w:bCs/>
        </w:rPr>
        <w:t>Статья 63. Муниципальный заказ</w:t>
      </w:r>
    </w:p>
    <w:p w:rsidR="0071264E" w:rsidRPr="009964C9" w:rsidRDefault="0071264E" w:rsidP="00112D2A">
      <w:pPr>
        <w:ind w:firstLine="900"/>
        <w:jc w:val="both"/>
        <w:rPr>
          <w:bCs/>
        </w:rPr>
      </w:pPr>
    </w:p>
    <w:p w:rsidR="0071264E" w:rsidRPr="0097504A" w:rsidRDefault="0071264E" w:rsidP="00112D2A">
      <w:pPr>
        <w:ind w:firstLine="900"/>
        <w:jc w:val="both"/>
        <w:rPr>
          <w:bCs/>
        </w:rPr>
      </w:pPr>
      <w:r w:rsidRPr="0097504A">
        <w:rPr>
          <w:bCs/>
        </w:rPr>
        <w:t>1. Размещение заказов на поставки товаров, выполнение работ, оказание услуг для муниципальных нужд осуществляется в соответствии с федеральным законодательством о размещении заказов на поставки товаров, выполнение работ, оказание услуг для государственных и муниципальных нужд.</w:t>
      </w:r>
    </w:p>
    <w:p w:rsidR="0071264E" w:rsidRPr="0097504A" w:rsidRDefault="0071264E" w:rsidP="00112D2A">
      <w:pPr>
        <w:ind w:firstLine="900"/>
        <w:jc w:val="both"/>
        <w:rPr>
          <w:bCs/>
        </w:rPr>
      </w:pPr>
      <w:r w:rsidRPr="0097504A">
        <w:rPr>
          <w:bCs/>
        </w:rPr>
        <w:t>2. Потребности муниципального округа, муниципальных заказчиков в товарах, работах, услугах, необходимых для решения вопросов местного значения и осуществления переданных полномочий, функций и полномочий муниципальных заказчиков обеспечиваются за счет средств местного бюджета и внебюджетных источников финансирования. Потребности в товарах, работах, услугах муниципальных бюджетных учреждений обеспечиваются данными учреждениями (независимо от источников финансового обеспечения).</w:t>
      </w:r>
    </w:p>
    <w:p w:rsidR="0071264E" w:rsidRPr="0097504A" w:rsidRDefault="0071264E" w:rsidP="00112D2A">
      <w:pPr>
        <w:ind w:firstLine="900"/>
        <w:jc w:val="both"/>
        <w:rPr>
          <w:bCs/>
        </w:rPr>
      </w:pPr>
      <w:r w:rsidRPr="0097504A">
        <w:rPr>
          <w:bCs/>
        </w:rPr>
        <w:t>3. Формирование, обеспечение размещения, исполнения и контроля за исполнением муниципального заказа осуществляется муниципальными заказчиками и иными заказчиками в порядке, установленном постановлением администрации, принимаемым в соответствии с федеральными законами и иными нормативными правовыми актами Российской Федерации.</w:t>
      </w:r>
    </w:p>
    <w:p w:rsidR="0071264E" w:rsidRPr="0097504A" w:rsidRDefault="0071264E" w:rsidP="00112D2A">
      <w:pPr>
        <w:ind w:firstLine="900"/>
        <w:jc w:val="both"/>
      </w:pPr>
      <w:r w:rsidRPr="0097504A">
        <w:rPr>
          <w:bCs/>
        </w:rPr>
        <w:t>4. Совет депутатов осуществляет контроль за исполнением муниципального заказа в рамках рассмотрения и утверждения годового отчета об исполнении местного бюджета.</w:t>
      </w:r>
      <w:r w:rsidRPr="0097504A">
        <w:t>».</w:t>
      </w:r>
    </w:p>
    <w:p w:rsidR="0071264E" w:rsidRPr="009964C9" w:rsidRDefault="0071264E" w:rsidP="00112D2A">
      <w:pPr>
        <w:ind w:firstLine="900"/>
        <w:jc w:val="both"/>
      </w:pPr>
      <w:r>
        <w:t>42</w:t>
      </w:r>
      <w:r w:rsidRPr="009964C9">
        <w:t>. В части 2 статьи 64 слова «муниципальных нормативных правовых актов органов местного самоуправления» исключить.</w:t>
      </w:r>
    </w:p>
    <w:p w:rsidR="0071264E" w:rsidRDefault="0071264E" w:rsidP="00112D2A">
      <w:pPr>
        <w:ind w:firstLine="900"/>
        <w:jc w:val="both"/>
      </w:pPr>
      <w:r>
        <w:t>43</w:t>
      </w:r>
      <w:r w:rsidRPr="009964C9">
        <w:t>. Часть 2 статьи 65 признать утратившей силу.</w:t>
      </w:r>
    </w:p>
    <w:p w:rsidR="0071264E" w:rsidRPr="0097504A" w:rsidRDefault="0071264E" w:rsidP="00112D2A">
      <w:pPr>
        <w:ind w:firstLine="900"/>
        <w:jc w:val="both"/>
      </w:pPr>
      <w:r w:rsidRPr="0097504A">
        <w:t>44. Часть 2 статьи 67 признать утратившей силу.</w:t>
      </w:r>
    </w:p>
    <w:p w:rsidR="0071264E" w:rsidRPr="009964C9" w:rsidRDefault="0071264E" w:rsidP="00112D2A">
      <w:pPr>
        <w:ind w:firstLine="900"/>
        <w:jc w:val="both"/>
      </w:pPr>
      <w:r w:rsidRPr="009964C9">
        <w:t>4</w:t>
      </w:r>
      <w:r>
        <w:t>5</w:t>
      </w:r>
      <w:r w:rsidRPr="009964C9">
        <w:t>. В статье 68:</w:t>
      </w:r>
    </w:p>
    <w:p w:rsidR="0071264E" w:rsidRPr="009964C9" w:rsidRDefault="0071264E" w:rsidP="00112D2A">
      <w:pPr>
        <w:ind w:firstLine="900"/>
        <w:jc w:val="both"/>
      </w:pPr>
      <w:r w:rsidRPr="009964C9">
        <w:t>1) в части 4 слова «на муниципальном Собрании» заменить словами «Советом депутатов»;</w:t>
      </w:r>
      <w:r w:rsidRPr="009964C9">
        <w:rPr>
          <w:bCs/>
        </w:rPr>
        <w:t xml:space="preserve"> </w:t>
      </w:r>
    </w:p>
    <w:p w:rsidR="0071264E" w:rsidRDefault="0071264E" w:rsidP="00112D2A">
      <w:pPr>
        <w:ind w:firstLine="900"/>
        <w:jc w:val="both"/>
      </w:pPr>
      <w:r w:rsidRPr="009964C9">
        <w:t>2) в части 5 слова «органах юстиции» заменить словами территориальном органе уполномоченного федерального органа исполнительной власти в сфере регистрации уставов муниципальных образований»;</w:t>
      </w:r>
    </w:p>
    <w:p w:rsidR="0071264E" w:rsidRPr="00112D2A" w:rsidRDefault="0071264E" w:rsidP="00112D2A">
      <w:pPr>
        <w:pStyle w:val="BodyText"/>
        <w:ind w:firstLine="851"/>
      </w:pPr>
      <w:r w:rsidRPr="00112D2A">
        <w:t>3) часть 6 изложить в следующей редакции:</w:t>
      </w:r>
    </w:p>
    <w:p w:rsidR="0071264E" w:rsidRPr="00112D2A" w:rsidRDefault="0071264E" w:rsidP="00112D2A">
      <w:pPr>
        <w:pStyle w:val="ConsNormal"/>
        <w:ind w:right="0" w:firstLine="851"/>
        <w:jc w:val="both"/>
        <w:rPr>
          <w:rFonts w:ascii="Times New Roman" w:hAnsi="Times New Roman" w:cs="Times New Roman"/>
          <w:sz w:val="28"/>
          <w:szCs w:val="28"/>
        </w:rPr>
      </w:pPr>
      <w:r w:rsidRPr="00112D2A">
        <w:rPr>
          <w:rFonts w:ascii="Times New Roman" w:hAnsi="Times New Roman" w:cs="Times New Roman"/>
          <w:sz w:val="28"/>
          <w:szCs w:val="28"/>
        </w:rPr>
        <w:t xml:space="preserve">«6. Решение о внесении изменений и дополнений в Устав подлежит официальному опубликованию (обнародованию) после его государственной регистрации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и вступает в силу после его официального опубликования (обнародования).»; </w:t>
      </w:r>
    </w:p>
    <w:p w:rsidR="0071264E" w:rsidRPr="009964C9" w:rsidRDefault="0071264E" w:rsidP="00112D2A">
      <w:pPr>
        <w:ind w:firstLine="900"/>
        <w:jc w:val="both"/>
      </w:pPr>
      <w:r w:rsidRPr="00112D2A">
        <w:t>4)</w:t>
      </w:r>
      <w:r w:rsidRPr="009964C9">
        <w:t xml:space="preserve"> часть 7 исключить.</w:t>
      </w:r>
    </w:p>
    <w:p w:rsidR="0071264E" w:rsidRPr="009964C9" w:rsidRDefault="0071264E" w:rsidP="00112D2A"/>
    <w:p w:rsidR="0071264E" w:rsidRPr="0091322C" w:rsidRDefault="0071264E" w:rsidP="00112D2A">
      <w:pPr>
        <w:jc w:val="center"/>
      </w:pPr>
    </w:p>
    <w:sectPr w:rsidR="0071264E" w:rsidRPr="0091322C" w:rsidSect="009964C9">
      <w:headerReference w:type="default" r:id="rId6"/>
      <w:pgSz w:w="11906" w:h="16838"/>
      <w:pgMar w:top="1134" w:right="850" w:bottom="1134" w:left="1701" w:header="708" w:footer="708"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264E" w:rsidRDefault="0071264E" w:rsidP="00E1070B">
      <w:r>
        <w:separator/>
      </w:r>
    </w:p>
  </w:endnote>
  <w:endnote w:type="continuationSeparator" w:id="0">
    <w:p w:rsidR="0071264E" w:rsidRDefault="0071264E" w:rsidP="00E1070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 w:name="MS Mincho">
    <w:altName w:val="?l?r ??Ѓfc"/>
    <w:panose1 w:val="02020609040205080304"/>
    <w:charset w:val="80"/>
    <w:family w:val="modern"/>
    <w:pitch w:val="fixed"/>
    <w:sig w:usb0="A00002BF" w:usb1="68C7FCFB" w:usb2="00000010" w:usb3="00000000" w:csb0="0002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264E" w:rsidRDefault="0071264E" w:rsidP="00E1070B">
      <w:r>
        <w:separator/>
      </w:r>
    </w:p>
  </w:footnote>
  <w:footnote w:type="continuationSeparator" w:id="0">
    <w:p w:rsidR="0071264E" w:rsidRDefault="0071264E" w:rsidP="00E1070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264E" w:rsidRDefault="0071264E">
    <w:pPr>
      <w:pStyle w:val="Header"/>
      <w:jc w:val="center"/>
    </w:pPr>
    <w:fldSimple w:instr="PAGE   \* MERGEFORMAT">
      <w:r>
        <w:rPr>
          <w:noProof/>
        </w:rPr>
        <w:t>5</w:t>
      </w:r>
    </w:fldSimple>
  </w:p>
  <w:p w:rsidR="0071264E" w:rsidRDefault="0071264E">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1070B"/>
    <w:rsid w:val="000351FE"/>
    <w:rsid w:val="0004785E"/>
    <w:rsid w:val="00072F4C"/>
    <w:rsid w:val="00090EDB"/>
    <w:rsid w:val="000D0945"/>
    <w:rsid w:val="00112D2A"/>
    <w:rsid w:val="00144687"/>
    <w:rsid w:val="00163D8B"/>
    <w:rsid w:val="00183914"/>
    <w:rsid w:val="00195696"/>
    <w:rsid w:val="001C005E"/>
    <w:rsid w:val="001E523E"/>
    <w:rsid w:val="002061D4"/>
    <w:rsid w:val="00216299"/>
    <w:rsid w:val="002576F8"/>
    <w:rsid w:val="002C4845"/>
    <w:rsid w:val="002F4FCD"/>
    <w:rsid w:val="00303D0B"/>
    <w:rsid w:val="00306386"/>
    <w:rsid w:val="0033429D"/>
    <w:rsid w:val="00347092"/>
    <w:rsid w:val="00394545"/>
    <w:rsid w:val="003A2583"/>
    <w:rsid w:val="003D45A3"/>
    <w:rsid w:val="003E421E"/>
    <w:rsid w:val="00410A6A"/>
    <w:rsid w:val="00457391"/>
    <w:rsid w:val="00477055"/>
    <w:rsid w:val="004A2958"/>
    <w:rsid w:val="004A4F86"/>
    <w:rsid w:val="004A5D90"/>
    <w:rsid w:val="004B0ED4"/>
    <w:rsid w:val="004F7D96"/>
    <w:rsid w:val="00513D61"/>
    <w:rsid w:val="00531790"/>
    <w:rsid w:val="0054558F"/>
    <w:rsid w:val="00552A2E"/>
    <w:rsid w:val="00585A64"/>
    <w:rsid w:val="005C1842"/>
    <w:rsid w:val="005D21C9"/>
    <w:rsid w:val="005F651E"/>
    <w:rsid w:val="00625A21"/>
    <w:rsid w:val="00641AF7"/>
    <w:rsid w:val="00687F6C"/>
    <w:rsid w:val="006A1C11"/>
    <w:rsid w:val="006B7A0C"/>
    <w:rsid w:val="0071264E"/>
    <w:rsid w:val="00714B55"/>
    <w:rsid w:val="00726BE3"/>
    <w:rsid w:val="00737E87"/>
    <w:rsid w:val="00743FF6"/>
    <w:rsid w:val="00745308"/>
    <w:rsid w:val="007530E1"/>
    <w:rsid w:val="00754AB7"/>
    <w:rsid w:val="00782579"/>
    <w:rsid w:val="007A17F8"/>
    <w:rsid w:val="007B3993"/>
    <w:rsid w:val="007B5E83"/>
    <w:rsid w:val="00800EDE"/>
    <w:rsid w:val="008276D9"/>
    <w:rsid w:val="00834961"/>
    <w:rsid w:val="00897967"/>
    <w:rsid w:val="008B157F"/>
    <w:rsid w:val="008C7AF3"/>
    <w:rsid w:val="008D54BF"/>
    <w:rsid w:val="008F1E81"/>
    <w:rsid w:val="0091246A"/>
    <w:rsid w:val="0091322C"/>
    <w:rsid w:val="00914339"/>
    <w:rsid w:val="00935D1B"/>
    <w:rsid w:val="0095001F"/>
    <w:rsid w:val="00950E42"/>
    <w:rsid w:val="0097504A"/>
    <w:rsid w:val="009942F5"/>
    <w:rsid w:val="009964C9"/>
    <w:rsid w:val="009A6145"/>
    <w:rsid w:val="009C218C"/>
    <w:rsid w:val="009E2A9E"/>
    <w:rsid w:val="00A15AF9"/>
    <w:rsid w:val="00A3607A"/>
    <w:rsid w:val="00A635B6"/>
    <w:rsid w:val="00A7361C"/>
    <w:rsid w:val="00A91D93"/>
    <w:rsid w:val="00A96F09"/>
    <w:rsid w:val="00AA47AA"/>
    <w:rsid w:val="00AE06F1"/>
    <w:rsid w:val="00AE627C"/>
    <w:rsid w:val="00B355DC"/>
    <w:rsid w:val="00B510AF"/>
    <w:rsid w:val="00B801D9"/>
    <w:rsid w:val="00C477D4"/>
    <w:rsid w:val="00C57AE6"/>
    <w:rsid w:val="00C91DA6"/>
    <w:rsid w:val="00CC3DCB"/>
    <w:rsid w:val="00CD1331"/>
    <w:rsid w:val="00CD50C7"/>
    <w:rsid w:val="00CD72FE"/>
    <w:rsid w:val="00D0045A"/>
    <w:rsid w:val="00D15D7C"/>
    <w:rsid w:val="00D2348A"/>
    <w:rsid w:val="00DA0C3F"/>
    <w:rsid w:val="00E1070B"/>
    <w:rsid w:val="00E64394"/>
    <w:rsid w:val="00E839B4"/>
    <w:rsid w:val="00EB22C8"/>
    <w:rsid w:val="00EB762F"/>
    <w:rsid w:val="00EE298E"/>
    <w:rsid w:val="00EE3735"/>
    <w:rsid w:val="00EF5A94"/>
    <w:rsid w:val="00F566DF"/>
    <w:rsid w:val="00F63FC4"/>
    <w:rsid w:val="00F732E6"/>
    <w:rsid w:val="00F748F0"/>
    <w:rsid w:val="00FA2433"/>
    <w:rsid w:val="00FC010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070B"/>
    <w:pPr>
      <w:autoSpaceDE w:val="0"/>
      <w:autoSpaceDN w:val="0"/>
    </w:pPr>
    <w:rPr>
      <w:rFonts w:ascii="Times New Roman" w:eastAsia="Times New Roman" w:hAnsi="Times New Roman"/>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sPlusTitle">
    <w:name w:val="ConsPlusTitle"/>
    <w:uiPriority w:val="99"/>
    <w:rsid w:val="00E1070B"/>
    <w:pPr>
      <w:autoSpaceDE w:val="0"/>
      <w:autoSpaceDN w:val="0"/>
      <w:adjustRightInd w:val="0"/>
    </w:pPr>
    <w:rPr>
      <w:rFonts w:ascii="Times New Roman" w:eastAsia="Times New Roman" w:hAnsi="Times New Roman"/>
      <w:b/>
      <w:bCs/>
      <w:sz w:val="28"/>
      <w:szCs w:val="28"/>
    </w:rPr>
  </w:style>
  <w:style w:type="paragraph" w:styleId="FootnoteText">
    <w:name w:val="footnote text"/>
    <w:basedOn w:val="Normal"/>
    <w:link w:val="FootnoteTextChar"/>
    <w:uiPriority w:val="99"/>
    <w:semiHidden/>
    <w:rsid w:val="00E1070B"/>
    <w:rPr>
      <w:sz w:val="20"/>
      <w:szCs w:val="20"/>
    </w:rPr>
  </w:style>
  <w:style w:type="character" w:customStyle="1" w:styleId="FootnoteTextChar">
    <w:name w:val="Footnote Text Char"/>
    <w:basedOn w:val="DefaultParagraphFont"/>
    <w:link w:val="FootnoteText"/>
    <w:uiPriority w:val="99"/>
    <w:semiHidden/>
    <w:locked/>
    <w:rsid w:val="00E1070B"/>
    <w:rPr>
      <w:rFonts w:ascii="Times New Roman" w:hAnsi="Times New Roman" w:cs="Times New Roman"/>
      <w:sz w:val="20"/>
      <w:szCs w:val="20"/>
      <w:lang w:eastAsia="ru-RU"/>
    </w:rPr>
  </w:style>
  <w:style w:type="character" w:styleId="FootnoteReference">
    <w:name w:val="footnote reference"/>
    <w:basedOn w:val="DefaultParagraphFont"/>
    <w:uiPriority w:val="99"/>
    <w:semiHidden/>
    <w:rsid w:val="00E1070B"/>
    <w:rPr>
      <w:rFonts w:cs="Times New Roman"/>
      <w:vertAlign w:val="superscript"/>
    </w:rPr>
  </w:style>
  <w:style w:type="paragraph" w:styleId="BodyText">
    <w:name w:val="Body Text"/>
    <w:basedOn w:val="Normal"/>
    <w:link w:val="BodyTextChar"/>
    <w:uiPriority w:val="99"/>
    <w:rsid w:val="00E1070B"/>
    <w:pPr>
      <w:overflowPunct w:val="0"/>
      <w:adjustRightInd w:val="0"/>
      <w:jc w:val="both"/>
      <w:textAlignment w:val="baseline"/>
    </w:pPr>
    <w:rPr>
      <w:szCs w:val="20"/>
    </w:rPr>
  </w:style>
  <w:style w:type="character" w:customStyle="1" w:styleId="BodyTextChar">
    <w:name w:val="Body Text Char"/>
    <w:basedOn w:val="DefaultParagraphFont"/>
    <w:link w:val="BodyText"/>
    <w:uiPriority w:val="99"/>
    <w:locked/>
    <w:rsid w:val="00E1070B"/>
    <w:rPr>
      <w:rFonts w:ascii="Times New Roman" w:hAnsi="Times New Roman" w:cs="Times New Roman"/>
      <w:sz w:val="20"/>
      <w:szCs w:val="20"/>
      <w:lang w:eastAsia="ru-RU"/>
    </w:rPr>
  </w:style>
  <w:style w:type="paragraph" w:customStyle="1" w:styleId="ConsNormal">
    <w:name w:val="ConsNormal"/>
    <w:uiPriority w:val="99"/>
    <w:rsid w:val="00E1070B"/>
    <w:pPr>
      <w:widowControl w:val="0"/>
      <w:autoSpaceDE w:val="0"/>
      <w:autoSpaceDN w:val="0"/>
      <w:adjustRightInd w:val="0"/>
      <w:ind w:right="19772" w:firstLine="720"/>
    </w:pPr>
    <w:rPr>
      <w:rFonts w:ascii="Arial" w:eastAsia="Times New Roman" w:hAnsi="Arial" w:cs="Arial"/>
      <w:sz w:val="20"/>
      <w:szCs w:val="20"/>
    </w:rPr>
  </w:style>
  <w:style w:type="paragraph" w:customStyle="1" w:styleId="ConsPlusNormal">
    <w:name w:val="ConsPlusNormal"/>
    <w:link w:val="ConsPlusNormal0"/>
    <w:uiPriority w:val="99"/>
    <w:rsid w:val="00E1070B"/>
    <w:pPr>
      <w:widowControl w:val="0"/>
      <w:autoSpaceDE w:val="0"/>
      <w:autoSpaceDN w:val="0"/>
      <w:adjustRightInd w:val="0"/>
      <w:ind w:firstLine="720"/>
    </w:pPr>
    <w:rPr>
      <w:rFonts w:ascii="Arial" w:hAnsi="Arial"/>
    </w:rPr>
  </w:style>
  <w:style w:type="character" w:customStyle="1" w:styleId="ConsPlusNormal0">
    <w:name w:val="ConsPlusNormal Знак"/>
    <w:link w:val="ConsPlusNormal"/>
    <w:uiPriority w:val="99"/>
    <w:locked/>
    <w:rsid w:val="00E1070B"/>
    <w:rPr>
      <w:rFonts w:ascii="Arial" w:hAnsi="Arial"/>
      <w:sz w:val="22"/>
      <w:lang w:eastAsia="ru-RU"/>
    </w:rPr>
  </w:style>
  <w:style w:type="paragraph" w:styleId="Header">
    <w:name w:val="header"/>
    <w:basedOn w:val="Normal"/>
    <w:link w:val="HeaderChar"/>
    <w:uiPriority w:val="99"/>
    <w:rsid w:val="009964C9"/>
    <w:pPr>
      <w:tabs>
        <w:tab w:val="center" w:pos="4677"/>
        <w:tab w:val="right" w:pos="9355"/>
      </w:tabs>
    </w:pPr>
  </w:style>
  <w:style w:type="character" w:customStyle="1" w:styleId="HeaderChar">
    <w:name w:val="Header Char"/>
    <w:basedOn w:val="DefaultParagraphFont"/>
    <w:link w:val="Header"/>
    <w:uiPriority w:val="99"/>
    <w:locked/>
    <w:rsid w:val="009964C9"/>
    <w:rPr>
      <w:rFonts w:ascii="Times New Roman" w:hAnsi="Times New Roman" w:cs="Times New Roman"/>
      <w:sz w:val="28"/>
      <w:szCs w:val="28"/>
      <w:lang w:eastAsia="ru-RU"/>
    </w:rPr>
  </w:style>
  <w:style w:type="paragraph" w:styleId="Footer">
    <w:name w:val="footer"/>
    <w:basedOn w:val="Normal"/>
    <w:link w:val="FooterChar"/>
    <w:uiPriority w:val="99"/>
    <w:rsid w:val="009964C9"/>
    <w:pPr>
      <w:tabs>
        <w:tab w:val="center" w:pos="4677"/>
        <w:tab w:val="right" w:pos="9355"/>
      </w:tabs>
    </w:pPr>
  </w:style>
  <w:style w:type="character" w:customStyle="1" w:styleId="FooterChar">
    <w:name w:val="Footer Char"/>
    <w:basedOn w:val="DefaultParagraphFont"/>
    <w:link w:val="Footer"/>
    <w:uiPriority w:val="99"/>
    <w:locked/>
    <w:rsid w:val="009964C9"/>
    <w:rPr>
      <w:rFonts w:ascii="Times New Roman" w:hAnsi="Times New Roman" w:cs="Times New Roman"/>
      <w:sz w:val="28"/>
      <w:szCs w:val="28"/>
      <w:lang w:eastAsia="ru-RU"/>
    </w:rPr>
  </w:style>
  <w:style w:type="paragraph" w:customStyle="1" w:styleId="a">
    <w:name w:val="Знак Знак Знак Знак Знак Знак Знак"/>
    <w:basedOn w:val="Normal"/>
    <w:uiPriority w:val="99"/>
    <w:rsid w:val="00090EDB"/>
    <w:pPr>
      <w:shd w:val="clear" w:color="auto" w:fill="FFFFFF"/>
      <w:autoSpaceDE/>
      <w:autoSpaceDN/>
      <w:spacing w:after="160" w:line="240" w:lineRule="exact"/>
      <w:ind w:firstLine="624"/>
      <w:jc w:val="center"/>
    </w:pPr>
    <w:rPr>
      <w:rFonts w:ascii="Verdana" w:hAnsi="Verdana"/>
      <w:sz w:val="20"/>
      <w:szCs w:val="20"/>
      <w:lang w:val="en-US" w:eastAsia="en-US"/>
    </w:rPr>
  </w:style>
  <w:style w:type="paragraph" w:customStyle="1" w:styleId="3">
    <w:name w:val="Знак Знак Знак Знак Знак Знак Знак3"/>
    <w:basedOn w:val="Normal"/>
    <w:uiPriority w:val="99"/>
    <w:rsid w:val="00FA2433"/>
    <w:pPr>
      <w:shd w:val="clear" w:color="auto" w:fill="FFFFFF"/>
      <w:autoSpaceDE/>
      <w:autoSpaceDN/>
      <w:spacing w:after="160" w:line="240" w:lineRule="exact"/>
      <w:ind w:firstLine="624"/>
      <w:jc w:val="center"/>
    </w:pPr>
    <w:rPr>
      <w:rFonts w:ascii="Verdana" w:hAnsi="Verdana"/>
      <w:sz w:val="20"/>
      <w:szCs w:val="20"/>
      <w:lang w:val="en-US" w:eastAsia="en-US"/>
    </w:rPr>
  </w:style>
  <w:style w:type="paragraph" w:styleId="BalloonText">
    <w:name w:val="Balloon Text"/>
    <w:basedOn w:val="Normal"/>
    <w:link w:val="BalloonTextChar"/>
    <w:uiPriority w:val="99"/>
    <w:semiHidden/>
    <w:rsid w:val="00D2348A"/>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D2348A"/>
    <w:rPr>
      <w:rFonts w:ascii="Tahoma" w:hAnsi="Tahoma" w:cs="Tahoma"/>
      <w:sz w:val="16"/>
      <w:szCs w:val="16"/>
      <w:lang w:eastAsia="ru-RU"/>
    </w:rPr>
  </w:style>
  <w:style w:type="paragraph" w:customStyle="1" w:styleId="2">
    <w:name w:val="Знак Знак Знак Знак Знак Знак Знак2"/>
    <w:basedOn w:val="Normal"/>
    <w:uiPriority w:val="99"/>
    <w:rsid w:val="002061D4"/>
    <w:pPr>
      <w:shd w:val="clear" w:color="auto" w:fill="FFFFFF"/>
      <w:autoSpaceDE/>
      <w:autoSpaceDN/>
      <w:spacing w:after="160" w:line="240" w:lineRule="exact"/>
      <w:ind w:firstLine="624"/>
      <w:jc w:val="center"/>
    </w:pPr>
    <w:rPr>
      <w:rFonts w:ascii="Verdana" w:hAnsi="Verdana"/>
      <w:sz w:val="20"/>
      <w:szCs w:val="20"/>
      <w:lang w:val="en-US" w:eastAsia="en-US"/>
    </w:rPr>
  </w:style>
  <w:style w:type="paragraph" w:customStyle="1" w:styleId="1">
    <w:name w:val="Знак Знак Знак Знак Знак Знак Знак1"/>
    <w:basedOn w:val="Normal"/>
    <w:uiPriority w:val="99"/>
    <w:rsid w:val="00CC3DCB"/>
    <w:pPr>
      <w:shd w:val="clear" w:color="auto" w:fill="FFFFFF"/>
      <w:autoSpaceDE/>
      <w:autoSpaceDN/>
      <w:spacing w:after="160" w:line="240" w:lineRule="exact"/>
      <w:ind w:firstLine="624"/>
      <w:jc w:val="center"/>
    </w:pPr>
    <w:rPr>
      <w:rFonts w:ascii="Verdana" w:hAnsi="Verdana"/>
      <w:sz w:val="20"/>
      <w:szCs w:val="20"/>
      <w:lang w:val="en-US"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13</Pages>
  <Words>3613</Words>
  <Characters>20599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МУНИЦИПАЛЬНОЕ СОБРАНИЕ</dc:title>
  <dc:subject/>
  <dc:creator>Nadezda</dc:creator>
  <cp:keywords/>
  <dc:description/>
  <cp:lastModifiedBy>Comp</cp:lastModifiedBy>
  <cp:revision>2</cp:revision>
  <cp:lastPrinted>2012-12-11T11:31:00Z</cp:lastPrinted>
  <dcterms:created xsi:type="dcterms:W3CDTF">2012-12-24T11:08:00Z</dcterms:created>
  <dcterms:modified xsi:type="dcterms:W3CDTF">2012-12-24T11:08:00Z</dcterms:modified>
</cp:coreProperties>
</file>