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24" w:rsidRDefault="00C44824" w:rsidP="001C641A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C44824" w:rsidRDefault="00C44824" w:rsidP="001C641A">
      <w:pPr>
        <w:pStyle w:val="ConsPlusTitle"/>
        <w:jc w:val="center"/>
        <w:rPr>
          <w:b w:val="0"/>
        </w:rPr>
      </w:pPr>
      <w:r>
        <w:rPr>
          <w:b w:val="0"/>
        </w:rPr>
        <w:t>муниципального округа</w:t>
      </w:r>
    </w:p>
    <w:p w:rsidR="00C44824" w:rsidRDefault="00C44824" w:rsidP="001C641A">
      <w:pPr>
        <w:pStyle w:val="ConsPlusTitle"/>
        <w:jc w:val="center"/>
        <w:rPr>
          <w:b w:val="0"/>
        </w:rPr>
      </w:pPr>
      <w:r>
        <w:rPr>
          <w:b w:val="0"/>
        </w:rPr>
        <w:t>Восточное</w:t>
      </w:r>
    </w:p>
    <w:p w:rsidR="00C44824" w:rsidRDefault="00C44824" w:rsidP="001C641A">
      <w:pPr>
        <w:pStyle w:val="ConsPlusTitle"/>
        <w:jc w:val="center"/>
        <w:rPr>
          <w:b w:val="0"/>
        </w:rPr>
      </w:pPr>
    </w:p>
    <w:p w:rsidR="00C44824" w:rsidRDefault="00C44824" w:rsidP="001C641A">
      <w:pPr>
        <w:pStyle w:val="ConsPlusTitle"/>
        <w:jc w:val="center"/>
        <w:outlineLvl w:val="0"/>
      </w:pPr>
    </w:p>
    <w:p w:rsidR="00C44824" w:rsidRDefault="00C44824" w:rsidP="001C641A">
      <w:pPr>
        <w:pStyle w:val="ConsPlusTitle"/>
        <w:jc w:val="center"/>
      </w:pPr>
      <w:r>
        <w:t>РЕШЕНИЕ</w:t>
      </w:r>
    </w:p>
    <w:p w:rsidR="00C44824" w:rsidRDefault="00C44824" w:rsidP="001C641A">
      <w:pPr>
        <w:ind w:right="76"/>
      </w:pPr>
    </w:p>
    <w:p w:rsidR="00C44824" w:rsidRDefault="00C44824" w:rsidP="001C641A">
      <w:pPr>
        <w:jc w:val="both"/>
      </w:pPr>
    </w:p>
    <w:p w:rsidR="00C44824" w:rsidRPr="001C641A" w:rsidRDefault="00C44824" w:rsidP="001C641A">
      <w:pPr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19</w:t>
      </w:r>
      <w:r w:rsidRPr="001C641A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сентября 2013 года  №12/1</w:t>
      </w:r>
    </w:p>
    <w:p w:rsidR="00C44824" w:rsidRPr="001C641A" w:rsidRDefault="00C44824" w:rsidP="001C641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</w:t>
      </w:r>
    </w:p>
    <w:p w:rsidR="00C44824" w:rsidRPr="009B0B8A" w:rsidRDefault="00C44824" w:rsidP="00A03FC1">
      <w:pPr>
        <w:spacing w:after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B0B8A">
        <w:rPr>
          <w:rFonts w:ascii="Times New Roman" w:hAnsi="Times New Roman"/>
          <w:b/>
          <w:sz w:val="28"/>
          <w:szCs w:val="28"/>
        </w:rPr>
        <w:t>Об отчете комиссии по благоустройству</w:t>
      </w:r>
    </w:p>
    <w:p w:rsidR="00C44824" w:rsidRDefault="00C44824" w:rsidP="00A03FC1">
      <w:pPr>
        <w:spacing w:after="0"/>
        <w:rPr>
          <w:rFonts w:ascii="Times New Roman" w:hAnsi="Times New Roman"/>
          <w:b/>
          <w:sz w:val="28"/>
          <w:szCs w:val="28"/>
        </w:rPr>
      </w:pPr>
      <w:r w:rsidRPr="009B0B8A">
        <w:rPr>
          <w:rFonts w:ascii="Times New Roman" w:hAnsi="Times New Roman"/>
          <w:b/>
          <w:sz w:val="28"/>
          <w:szCs w:val="28"/>
        </w:rPr>
        <w:t>и капитальному ремонту</w:t>
      </w:r>
      <w:r>
        <w:rPr>
          <w:rFonts w:ascii="Times New Roman" w:hAnsi="Times New Roman"/>
          <w:b/>
          <w:sz w:val="28"/>
          <w:szCs w:val="28"/>
        </w:rPr>
        <w:t xml:space="preserve"> Совета депутатов</w:t>
      </w:r>
    </w:p>
    <w:p w:rsidR="00C44824" w:rsidRPr="009B0B8A" w:rsidRDefault="00C44824" w:rsidP="00A03FC1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округа Восточное</w:t>
      </w:r>
    </w:p>
    <w:p w:rsidR="00C44824" w:rsidRPr="009B0B8A" w:rsidRDefault="00C44824">
      <w:pPr>
        <w:rPr>
          <w:rFonts w:ascii="Times New Roman" w:hAnsi="Times New Roman"/>
          <w:b/>
          <w:sz w:val="28"/>
          <w:szCs w:val="28"/>
        </w:rPr>
      </w:pPr>
    </w:p>
    <w:p w:rsidR="00C44824" w:rsidRPr="000C1ABF" w:rsidRDefault="00C44824" w:rsidP="00A03FC1">
      <w:pPr>
        <w:jc w:val="both"/>
        <w:rPr>
          <w:rFonts w:ascii="Times New Roman" w:hAnsi="Times New Roman"/>
          <w:sz w:val="28"/>
          <w:szCs w:val="28"/>
        </w:rPr>
      </w:pPr>
      <w:r w:rsidRPr="009B0B8A">
        <w:rPr>
          <w:rFonts w:ascii="Times New Roman" w:hAnsi="Times New Roman"/>
          <w:b/>
          <w:sz w:val="28"/>
          <w:szCs w:val="28"/>
        </w:rPr>
        <w:t xml:space="preserve">        </w:t>
      </w:r>
      <w:r w:rsidRPr="009B0B8A">
        <w:rPr>
          <w:rFonts w:ascii="Times New Roman" w:hAnsi="Times New Roman"/>
          <w:sz w:val="28"/>
          <w:szCs w:val="28"/>
        </w:rPr>
        <w:t>В соответствии с Законом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1ABF">
        <w:rPr>
          <w:rFonts w:ascii="Times New Roman" w:hAnsi="Times New Roman"/>
          <w:sz w:val="28"/>
          <w:szCs w:val="28"/>
        </w:rPr>
        <w:t>и по результатам заслушивания</w:t>
      </w:r>
      <w:r>
        <w:rPr>
          <w:rFonts w:ascii="Times New Roman" w:hAnsi="Times New Roman"/>
          <w:sz w:val="28"/>
          <w:szCs w:val="28"/>
        </w:rPr>
        <w:t xml:space="preserve"> отчета комиссии по благоустройству </w:t>
      </w:r>
      <w:r w:rsidRPr="009B0B8A">
        <w:rPr>
          <w:rFonts w:ascii="Times New Roman" w:hAnsi="Times New Roman"/>
          <w:sz w:val="28"/>
          <w:szCs w:val="28"/>
        </w:rPr>
        <w:t>и капитальном</w:t>
      </w:r>
      <w:r>
        <w:rPr>
          <w:rFonts w:ascii="Times New Roman" w:hAnsi="Times New Roman"/>
          <w:sz w:val="28"/>
          <w:szCs w:val="28"/>
        </w:rPr>
        <w:t>у</w:t>
      </w:r>
      <w:r w:rsidRPr="009B0B8A">
        <w:rPr>
          <w:rFonts w:ascii="Times New Roman" w:hAnsi="Times New Roman"/>
          <w:sz w:val="28"/>
          <w:szCs w:val="28"/>
        </w:rPr>
        <w:t xml:space="preserve"> ремонту  Совета депутатов муниципального округа Восточное</w:t>
      </w:r>
    </w:p>
    <w:p w:rsidR="00C44824" w:rsidRPr="009B0B8A" w:rsidRDefault="00C44824" w:rsidP="00A03FC1">
      <w:pPr>
        <w:jc w:val="center"/>
        <w:rPr>
          <w:rFonts w:ascii="Times New Roman" w:hAnsi="Times New Roman"/>
          <w:b/>
          <w:sz w:val="28"/>
          <w:szCs w:val="28"/>
        </w:rPr>
      </w:pPr>
      <w:r w:rsidRPr="009B0B8A">
        <w:rPr>
          <w:rFonts w:ascii="Times New Roman" w:hAnsi="Times New Roman"/>
          <w:b/>
          <w:sz w:val="28"/>
          <w:szCs w:val="28"/>
        </w:rPr>
        <w:t>СОВЕТ ДЕПУТАТОВ РЕШИЛ:</w:t>
      </w:r>
    </w:p>
    <w:p w:rsidR="00C44824" w:rsidRDefault="00C44824" w:rsidP="009B0B8A">
      <w:pPr>
        <w:pStyle w:val="ListParagraph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B0B8A">
        <w:rPr>
          <w:rFonts w:ascii="Times New Roman" w:hAnsi="Times New Roman"/>
          <w:sz w:val="28"/>
          <w:szCs w:val="28"/>
        </w:rPr>
        <w:t>1. Принять отчет комиссии по благоустройству и капитальном</w:t>
      </w:r>
      <w:r>
        <w:rPr>
          <w:rFonts w:ascii="Times New Roman" w:hAnsi="Times New Roman"/>
          <w:sz w:val="28"/>
          <w:szCs w:val="28"/>
        </w:rPr>
        <w:t>у</w:t>
      </w:r>
      <w:r w:rsidRPr="009B0B8A">
        <w:rPr>
          <w:rFonts w:ascii="Times New Roman" w:hAnsi="Times New Roman"/>
          <w:sz w:val="28"/>
          <w:szCs w:val="28"/>
        </w:rPr>
        <w:t xml:space="preserve"> ремонту  Совета депутатов муниципального округа Восточное к сведению.</w:t>
      </w:r>
    </w:p>
    <w:p w:rsidR="00C44824" w:rsidRPr="000C1ABF" w:rsidRDefault="00C44824" w:rsidP="000C1AB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</w:t>
      </w:r>
      <w:r w:rsidRPr="000C1ABF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</w:t>
      </w:r>
      <w:r>
        <w:rPr>
          <w:rFonts w:ascii="Times New Roman" w:hAnsi="Times New Roman"/>
          <w:sz w:val="28"/>
          <w:szCs w:val="28"/>
        </w:rPr>
        <w:t>принятия</w:t>
      </w:r>
      <w:r w:rsidRPr="000C1ABF">
        <w:rPr>
          <w:rFonts w:ascii="Times New Roman" w:hAnsi="Times New Roman"/>
          <w:sz w:val="28"/>
          <w:szCs w:val="28"/>
        </w:rPr>
        <w:t>.</w:t>
      </w:r>
    </w:p>
    <w:p w:rsidR="00C44824" w:rsidRPr="009B0B8A" w:rsidRDefault="00C44824" w:rsidP="009B0B8A">
      <w:pPr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Контроль</w:t>
      </w:r>
      <w:r w:rsidRPr="009B0B8A">
        <w:rPr>
          <w:rFonts w:ascii="Times New Roman" w:hAnsi="Times New Roman"/>
          <w:sz w:val="28"/>
          <w:szCs w:val="28"/>
        </w:rPr>
        <w:t xml:space="preserve"> за выполнением настоящего решения возложить на главу муниципального округа Восточное Огурцова Н.А.</w:t>
      </w:r>
    </w:p>
    <w:p w:rsidR="00C44824" w:rsidRPr="00A03FC1" w:rsidRDefault="00C44824" w:rsidP="00A03FC1">
      <w:pPr>
        <w:rPr>
          <w:rFonts w:ascii="Times New Roman" w:hAnsi="Times New Roman"/>
          <w:b/>
          <w:sz w:val="24"/>
          <w:szCs w:val="24"/>
        </w:rPr>
      </w:pPr>
    </w:p>
    <w:p w:rsidR="00C44824" w:rsidRDefault="00C44824" w:rsidP="009B0B8A">
      <w:pPr>
        <w:spacing w:after="0" w:line="240" w:lineRule="auto"/>
        <w:ind w:firstLine="57"/>
        <w:rPr>
          <w:rFonts w:ascii="Times New Roman" w:hAnsi="Times New Roman"/>
          <w:b/>
          <w:sz w:val="28"/>
          <w:szCs w:val="28"/>
        </w:rPr>
      </w:pPr>
      <w:r w:rsidRPr="009B0B8A">
        <w:rPr>
          <w:rFonts w:ascii="Times New Roman" w:hAnsi="Times New Roman"/>
          <w:b/>
          <w:sz w:val="28"/>
          <w:szCs w:val="28"/>
        </w:rPr>
        <w:t>Глава муниципального округа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44824" w:rsidRPr="009B0B8A" w:rsidRDefault="00C44824" w:rsidP="009B0B8A">
      <w:pPr>
        <w:spacing w:after="0" w:line="240" w:lineRule="auto"/>
        <w:ind w:firstLine="57"/>
        <w:rPr>
          <w:rFonts w:ascii="Times New Roman" w:hAnsi="Times New Roman"/>
          <w:b/>
          <w:sz w:val="28"/>
          <w:szCs w:val="28"/>
        </w:rPr>
      </w:pPr>
      <w:r w:rsidRPr="009B0B8A">
        <w:rPr>
          <w:rFonts w:ascii="Times New Roman" w:hAnsi="Times New Roman"/>
          <w:b/>
          <w:sz w:val="28"/>
          <w:szCs w:val="28"/>
        </w:rPr>
        <w:t xml:space="preserve">Восточное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Pr="009B0B8A"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9B0B8A">
        <w:rPr>
          <w:rFonts w:ascii="Times New Roman" w:hAnsi="Times New Roman"/>
          <w:b/>
          <w:sz w:val="28"/>
          <w:szCs w:val="28"/>
        </w:rPr>
        <w:t>Н.А.Огурцов</w:t>
      </w:r>
      <w:r>
        <w:rPr>
          <w:rFonts w:ascii="Times New Roman" w:hAnsi="Times New Roman"/>
          <w:b/>
          <w:sz w:val="28"/>
          <w:szCs w:val="28"/>
        </w:rPr>
        <w:t xml:space="preserve">                </w:t>
      </w:r>
    </w:p>
    <w:p w:rsidR="00C44824" w:rsidRPr="008D3896" w:rsidRDefault="00C44824" w:rsidP="00A03FC1">
      <w:pPr>
        <w:rPr>
          <w:rFonts w:ascii="Times New Roman" w:hAnsi="Times New Roman"/>
          <w:sz w:val="24"/>
          <w:szCs w:val="24"/>
        </w:rPr>
      </w:pPr>
    </w:p>
    <w:p w:rsidR="00C44824" w:rsidRDefault="00C44824" w:rsidP="00CB385C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C44824" w:rsidRDefault="00C44824" w:rsidP="00CB385C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C44824" w:rsidRPr="00A03FC1" w:rsidRDefault="00C44824" w:rsidP="00CB385C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C44824" w:rsidRPr="00A03FC1" w:rsidRDefault="00C44824" w:rsidP="00CB385C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C44824" w:rsidRPr="00AE10F8" w:rsidRDefault="00C44824" w:rsidP="00CB385C">
      <w:pPr>
        <w:pStyle w:val="ListParagraph"/>
        <w:ind w:left="1080"/>
        <w:rPr>
          <w:rFonts w:ascii="Times New Roman" w:hAnsi="Times New Roman"/>
          <w:sz w:val="28"/>
          <w:szCs w:val="28"/>
        </w:rPr>
      </w:pPr>
    </w:p>
    <w:sectPr w:rsidR="00C44824" w:rsidRPr="00AE10F8" w:rsidSect="00977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C2D"/>
    <w:multiLevelType w:val="hybridMultilevel"/>
    <w:tmpl w:val="A244A992"/>
    <w:lvl w:ilvl="0" w:tplc="7EDAD20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3E67FA0"/>
    <w:multiLevelType w:val="hybridMultilevel"/>
    <w:tmpl w:val="0480F6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624F"/>
    <w:rsid w:val="00042BC8"/>
    <w:rsid w:val="000C1ABF"/>
    <w:rsid w:val="000D624F"/>
    <w:rsid w:val="001C641A"/>
    <w:rsid w:val="001D781A"/>
    <w:rsid w:val="002B2E67"/>
    <w:rsid w:val="003538F4"/>
    <w:rsid w:val="003759DD"/>
    <w:rsid w:val="00412018"/>
    <w:rsid w:val="00573007"/>
    <w:rsid w:val="00694C73"/>
    <w:rsid w:val="00711D4C"/>
    <w:rsid w:val="008D3896"/>
    <w:rsid w:val="0096610C"/>
    <w:rsid w:val="00977FC9"/>
    <w:rsid w:val="009B0B8A"/>
    <w:rsid w:val="00A03FC1"/>
    <w:rsid w:val="00A2520B"/>
    <w:rsid w:val="00AE10F8"/>
    <w:rsid w:val="00B9516C"/>
    <w:rsid w:val="00C44824"/>
    <w:rsid w:val="00CB385C"/>
    <w:rsid w:val="00D1216B"/>
    <w:rsid w:val="00EF7415"/>
    <w:rsid w:val="00FB7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FC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E10F8"/>
    <w:pPr>
      <w:ind w:left="720"/>
      <w:contextualSpacing/>
    </w:pPr>
  </w:style>
  <w:style w:type="paragraph" w:customStyle="1" w:styleId="ConsPlusTitle">
    <w:name w:val="ConsPlusTitle"/>
    <w:uiPriority w:val="99"/>
    <w:rsid w:val="001C641A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67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161</Words>
  <Characters>920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Директор</dc:creator>
  <cp:keywords/>
  <dc:description/>
  <cp:lastModifiedBy>Comp</cp:lastModifiedBy>
  <cp:revision>3</cp:revision>
  <cp:lastPrinted>2013-09-23T06:40:00Z</cp:lastPrinted>
  <dcterms:created xsi:type="dcterms:W3CDTF">2013-10-07T11:16:00Z</dcterms:created>
  <dcterms:modified xsi:type="dcterms:W3CDTF">2013-10-07T11:19:00Z</dcterms:modified>
</cp:coreProperties>
</file>