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B22" w:rsidRDefault="00F81B22" w:rsidP="00463D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F81B22" w:rsidRDefault="00F81B22" w:rsidP="00463D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округа</w:t>
      </w:r>
    </w:p>
    <w:p w:rsidR="00F81B22" w:rsidRDefault="00F81B22" w:rsidP="00463D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ВОСТОЧНОЕ</w:t>
      </w:r>
    </w:p>
    <w:p w:rsidR="00F81B22" w:rsidRDefault="00F81B22" w:rsidP="00463D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1B22" w:rsidRDefault="00F81B22" w:rsidP="00463DF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81B22" w:rsidRDefault="00F81B22" w:rsidP="00463DF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1B22" w:rsidRPr="00EF3DE6" w:rsidRDefault="00F81B22" w:rsidP="00463DFC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  <w:r w:rsidRPr="00EF3DE6">
        <w:rPr>
          <w:rFonts w:ascii="Times New Roman" w:hAnsi="Times New Roman"/>
          <w:sz w:val="28"/>
          <w:szCs w:val="28"/>
          <w:u w:val="single"/>
        </w:rPr>
        <w:t>01 октября 2013 года №13/3</w:t>
      </w:r>
    </w:p>
    <w:p w:rsidR="00F81B22" w:rsidRDefault="00F81B22" w:rsidP="00463DF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81B22" w:rsidRDefault="00F81B22" w:rsidP="00EF3D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согласовании адресного перечня</w:t>
      </w:r>
    </w:p>
    <w:p w:rsidR="00F81B22" w:rsidRDefault="00F81B22" w:rsidP="00EF3D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дворовых территорий для</w:t>
      </w:r>
    </w:p>
    <w:p w:rsidR="00F81B22" w:rsidRDefault="00F81B22" w:rsidP="00EF3D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проведения работ по благоустройству</w:t>
      </w:r>
    </w:p>
    <w:p w:rsidR="00F81B22" w:rsidRDefault="00F81B22" w:rsidP="00EF3D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муниципальном округе Восточное</w:t>
      </w:r>
    </w:p>
    <w:p w:rsidR="00F81B22" w:rsidRDefault="00F81B22" w:rsidP="00EF3D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2014 году</w:t>
      </w:r>
    </w:p>
    <w:p w:rsidR="00F81B22" w:rsidRDefault="00F81B22" w:rsidP="00194B3F">
      <w:pPr>
        <w:spacing w:line="12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81B22" w:rsidRDefault="00F81B22" w:rsidP="00EF3DE6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1 части 2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 Совет депутатов муниципального округа Восточное решил:</w:t>
      </w:r>
    </w:p>
    <w:p w:rsidR="00F81B22" w:rsidRDefault="00F81B22" w:rsidP="00EF3DE6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1.Согласовать адресный перечень дворовых территорий для проведения работ по благоустройству в муниципальном округе Восточное в 2014 году     (приложение).</w:t>
      </w:r>
    </w:p>
    <w:p w:rsidR="00F81B22" w:rsidRDefault="00F81B22" w:rsidP="00EF3DE6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2.Направить настоящее решение в управу района Восточный города Москвы,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F81B22" w:rsidRDefault="00F81B22" w:rsidP="00EF3DE6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3.Опубликовать настоящее решение в бюллетене «Московский муниципальный вестник» и разместить на официальном  сайте муниципального округа Восточное </w:t>
      </w:r>
      <w:hyperlink r:id="rId5" w:history="1">
        <w:r w:rsidRPr="00C13CE3">
          <w:rPr>
            <w:rStyle w:val="Hyperlink"/>
            <w:rFonts w:ascii="Times New Roman" w:hAnsi="Times New Roman"/>
            <w:sz w:val="28"/>
            <w:szCs w:val="28"/>
            <w:lang w:val="en-US"/>
          </w:rPr>
          <w:t>www</w:t>
        </w:r>
        <w:r w:rsidRPr="0043697A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C13CE3">
          <w:rPr>
            <w:rStyle w:val="Hyperlink"/>
            <w:rFonts w:ascii="Times New Roman" w:hAnsi="Times New Roman"/>
            <w:sz w:val="28"/>
            <w:szCs w:val="28"/>
            <w:lang w:val="en-US"/>
          </w:rPr>
          <w:t>vostochnoe</w:t>
        </w:r>
        <w:r w:rsidRPr="0043697A">
          <w:rPr>
            <w:rStyle w:val="Hyperlink"/>
            <w:rFonts w:ascii="Times New Roman" w:hAnsi="Times New Roman"/>
            <w:sz w:val="28"/>
            <w:szCs w:val="28"/>
          </w:rPr>
          <w:t>-</w:t>
        </w:r>
        <w:r w:rsidRPr="00C13CE3">
          <w:rPr>
            <w:rStyle w:val="Hyperlink"/>
            <w:rFonts w:ascii="Times New Roman" w:hAnsi="Times New Roman"/>
            <w:sz w:val="28"/>
            <w:szCs w:val="28"/>
            <w:lang w:val="en-US"/>
          </w:rPr>
          <w:t>mo</w:t>
        </w:r>
        <w:r w:rsidRPr="0043697A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C13CE3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t>.</w:t>
      </w:r>
      <w:r w:rsidRPr="0043697A">
        <w:rPr>
          <w:rFonts w:ascii="Times New Roman" w:hAnsi="Times New Roman"/>
          <w:sz w:val="28"/>
          <w:szCs w:val="28"/>
        </w:rPr>
        <w:t xml:space="preserve"> </w:t>
      </w:r>
    </w:p>
    <w:p w:rsidR="00F81B22" w:rsidRDefault="00F81B22" w:rsidP="00EF3DE6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4.Контроль за выполнением настоящего решения возложить на главу муниципального округа Восточное Огурцова Н.А.</w:t>
      </w:r>
    </w:p>
    <w:p w:rsidR="00F81B22" w:rsidRDefault="00F81B22" w:rsidP="00EF3DE6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F81B22" w:rsidRDefault="00F81B22" w:rsidP="00EF3DE6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F81B22" w:rsidRDefault="00F81B22" w:rsidP="00EF3D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3DE6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F81B22" w:rsidRPr="00EF3DE6" w:rsidRDefault="00F81B22" w:rsidP="00EF3D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3DE6">
        <w:rPr>
          <w:rFonts w:ascii="Times New Roman" w:hAnsi="Times New Roman"/>
          <w:b/>
          <w:sz w:val="28"/>
          <w:szCs w:val="28"/>
        </w:rPr>
        <w:t xml:space="preserve">Восточное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  <w:r w:rsidRPr="00EF3DE6">
        <w:rPr>
          <w:rFonts w:ascii="Times New Roman" w:hAnsi="Times New Roman"/>
          <w:b/>
          <w:sz w:val="28"/>
          <w:szCs w:val="28"/>
        </w:rPr>
        <w:t>Н.А.Огурцов</w:t>
      </w:r>
    </w:p>
    <w:p w:rsidR="00F81B22" w:rsidRDefault="00F81B22" w:rsidP="00EF3DE6">
      <w:pPr>
        <w:spacing w:line="120" w:lineRule="auto"/>
        <w:ind w:firstLine="360"/>
        <w:rPr>
          <w:rFonts w:ascii="Times New Roman" w:hAnsi="Times New Roman"/>
          <w:b/>
          <w:sz w:val="28"/>
          <w:szCs w:val="28"/>
        </w:rPr>
      </w:pPr>
    </w:p>
    <w:p w:rsidR="00F81B22" w:rsidRDefault="00F81B22" w:rsidP="00EF3DE6">
      <w:pPr>
        <w:spacing w:line="120" w:lineRule="auto"/>
        <w:ind w:firstLine="360"/>
        <w:rPr>
          <w:rFonts w:ascii="Times New Roman" w:hAnsi="Times New Roman"/>
          <w:b/>
          <w:sz w:val="28"/>
          <w:szCs w:val="28"/>
        </w:rPr>
      </w:pPr>
    </w:p>
    <w:p w:rsidR="00F81B22" w:rsidRDefault="00F81B22" w:rsidP="00EF3DE6">
      <w:pPr>
        <w:spacing w:line="120" w:lineRule="auto"/>
        <w:ind w:firstLine="360"/>
        <w:rPr>
          <w:rFonts w:ascii="Times New Roman" w:hAnsi="Times New Roman"/>
          <w:b/>
          <w:sz w:val="28"/>
          <w:szCs w:val="28"/>
        </w:rPr>
      </w:pPr>
    </w:p>
    <w:p w:rsidR="00F81B22" w:rsidRDefault="00F81B22" w:rsidP="00EF3DE6">
      <w:pPr>
        <w:spacing w:line="120" w:lineRule="auto"/>
        <w:ind w:firstLine="360"/>
        <w:rPr>
          <w:rFonts w:ascii="Times New Roman" w:hAnsi="Times New Roman"/>
          <w:b/>
          <w:sz w:val="28"/>
          <w:szCs w:val="28"/>
        </w:rPr>
      </w:pPr>
    </w:p>
    <w:p w:rsidR="00F81B22" w:rsidRDefault="00F81B22" w:rsidP="00EF3D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  <w:sectPr w:rsidR="00F81B22" w:rsidSect="005D2BB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81B22" w:rsidRDefault="00F81B22" w:rsidP="00EF3D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F81B22" w:rsidRDefault="00F81B22" w:rsidP="00EF3D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F81B22" w:rsidRDefault="00F81B22" w:rsidP="00EF3D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округа Восточное </w:t>
      </w:r>
    </w:p>
    <w:p w:rsidR="00F81B22" w:rsidRDefault="00F81B22" w:rsidP="00086C2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 октября 2013 года № 13/3</w:t>
      </w:r>
    </w:p>
    <w:p w:rsidR="00F81B22" w:rsidRDefault="00F81B22" w:rsidP="00086C2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81B22" w:rsidRDefault="00F81B22" w:rsidP="00086C2F">
      <w:pPr>
        <w:spacing w:after="0" w:line="240" w:lineRule="auto"/>
        <w:ind w:firstLine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086C2F">
        <w:rPr>
          <w:rFonts w:ascii="Times New Roman" w:hAnsi="Times New Roman"/>
          <w:b/>
          <w:sz w:val="28"/>
          <w:szCs w:val="28"/>
        </w:rPr>
        <w:t xml:space="preserve">дресный перечень дворовых территорий для проведения работ по благоустройству </w:t>
      </w:r>
    </w:p>
    <w:p w:rsidR="00F81B22" w:rsidRPr="00086C2F" w:rsidRDefault="00F81B22" w:rsidP="00086C2F">
      <w:pPr>
        <w:spacing w:after="0" w:line="240" w:lineRule="auto"/>
        <w:ind w:firstLine="357"/>
        <w:jc w:val="center"/>
        <w:rPr>
          <w:rFonts w:ascii="Times New Roman" w:hAnsi="Times New Roman"/>
          <w:b/>
          <w:sz w:val="28"/>
          <w:szCs w:val="28"/>
        </w:rPr>
      </w:pPr>
      <w:r w:rsidRPr="00086C2F">
        <w:rPr>
          <w:rFonts w:ascii="Times New Roman" w:hAnsi="Times New Roman"/>
          <w:b/>
          <w:sz w:val="28"/>
          <w:szCs w:val="28"/>
        </w:rPr>
        <w:t xml:space="preserve">в муниципальном округе Восточное в 2014 году     </w:t>
      </w:r>
    </w:p>
    <w:p w:rsidR="00F81B22" w:rsidRDefault="00F81B22" w:rsidP="00F24D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724" w:type="dxa"/>
        <w:tblInd w:w="-612" w:type="dxa"/>
        <w:tblLayout w:type="fixed"/>
        <w:tblLook w:val="0000"/>
      </w:tblPr>
      <w:tblGrid>
        <w:gridCol w:w="360"/>
        <w:gridCol w:w="1280"/>
        <w:gridCol w:w="1060"/>
        <w:gridCol w:w="900"/>
        <w:gridCol w:w="900"/>
        <w:gridCol w:w="720"/>
        <w:gridCol w:w="900"/>
        <w:gridCol w:w="1080"/>
        <w:gridCol w:w="1240"/>
        <w:gridCol w:w="1080"/>
        <w:gridCol w:w="1156"/>
        <w:gridCol w:w="1114"/>
        <w:gridCol w:w="1330"/>
        <w:gridCol w:w="1302"/>
        <w:gridCol w:w="1302"/>
      </w:tblGrid>
      <w:tr w:rsidR="00F81B22" w:rsidRPr="001D086C" w:rsidTr="00086C2F">
        <w:trPr>
          <w:trHeight w:val="2264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81B22" w:rsidRPr="001D086C" w:rsidRDefault="00F81B22" w:rsidP="00F74A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086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1D086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u-RU"/>
              </w:rPr>
              <w:t>адрес дворовой территории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1D086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u-RU"/>
              </w:rPr>
              <w:t>капитальный ремонт асфальтового покрытия,  тыс.руб.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1D086C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замена бортового камня, тыс.руб.</w:t>
            </w:r>
          </w:p>
          <w:p w:rsidR="00F81B22" w:rsidRPr="001D086C" w:rsidRDefault="00F81B22" w:rsidP="001D086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замена газонного ограждения, тыс.руб.</w:t>
            </w:r>
          </w:p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1D086C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ремонт газонов, тыс.руб.</w:t>
            </w:r>
          </w:p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086C2F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устройство тротуарной плитки, тыс.руб.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замена МАФ (игровых) на детских площадках, тыс.руб.</w:t>
            </w:r>
          </w:p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замена МАФ (площадки для отдыха), 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тыс.руб.</w:t>
            </w: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1D086C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устройство резинового покрытия на детских площадках ,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тыс.руб.</w:t>
            </w: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1D086C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установка спортивных тренажеров, 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тыс.руб.</w:t>
            </w: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 </w:t>
            </w:r>
          </w:p>
          <w:p w:rsidR="00F81B22" w:rsidRPr="001D086C" w:rsidRDefault="00F81B22" w:rsidP="00F74AD1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1D086C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устройство цветников, 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тыс.руб.</w:t>
            </w: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F81B22" w:rsidRPr="001D086C" w:rsidRDefault="00F81B22" w:rsidP="001D086C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1D086C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Установка межквартальных детских городков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тыс.руб.</w:t>
            </w:r>
          </w:p>
          <w:p w:rsidR="00F81B22" w:rsidRPr="001D086C" w:rsidRDefault="00F81B22" w:rsidP="001D086C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1D086C" w:rsidRDefault="00F81B22" w:rsidP="00086C2F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D086C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Прочие работы (осадка деревьев, кустарников, устройство подпорных стенок и др.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тыс.руб.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086C2F" w:rsidRDefault="00F81B22" w:rsidP="00086C2F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086C2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Итого согласно выделенного финансирования ,тыс. руб.</w:t>
            </w:r>
          </w:p>
          <w:p w:rsidR="00F81B22" w:rsidRPr="001D086C" w:rsidRDefault="00F81B22" w:rsidP="001D086C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</w:tr>
      <w:tr w:rsidR="00F81B22" w:rsidRPr="001D086C" w:rsidTr="00086C2F">
        <w:trPr>
          <w:trHeight w:val="391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ул. 9 Мая, д.23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086C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17,64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227,01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304,29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 w:rsidP="00086C2F">
            <w:pPr>
              <w:ind w:right="-88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87,15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132,46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384,15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122,98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107,87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1733,55</w:t>
            </w:r>
          </w:p>
        </w:tc>
      </w:tr>
      <w:tr w:rsidR="00F81B22" w:rsidRPr="001D086C" w:rsidTr="00086C2F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ул. 9 Мая, д.20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086C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50,75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53,97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315,00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174,61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104,62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698,95</w:t>
            </w:r>
          </w:p>
        </w:tc>
      </w:tr>
      <w:tr w:rsidR="00F81B22" w:rsidRPr="001D086C" w:rsidTr="00086C2F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ул. 9 Мая, д.18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086C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81,36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113,73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240,38</w:t>
            </w:r>
          </w:p>
        </w:tc>
      </w:tr>
      <w:tr w:rsidR="00F81B22" w:rsidRPr="001D086C" w:rsidTr="00086C2F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ул. 9 Мая, д.15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086C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54,87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147,54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 w:rsidP="001D086C">
            <w:pPr>
              <w:ind w:left="-128" w:right="-88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192,76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58,87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492,39</w:t>
            </w:r>
          </w:p>
        </w:tc>
      </w:tr>
      <w:tr w:rsidR="00F81B22" w:rsidRPr="001D086C" w:rsidTr="00086C2F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ул. 9 Мая, д.24а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086C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193,64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 w:rsidP="001D086C">
            <w:pPr>
              <w:ind w:left="-128" w:right="-88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96,38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138,85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503,84</w:t>
            </w:r>
          </w:p>
        </w:tc>
      </w:tr>
      <w:tr w:rsidR="00F81B22" w:rsidRPr="001D086C" w:rsidTr="00086C2F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ул. 9 Мая, д.20а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086C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F74AD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67,31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157,37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 w:rsidP="001D086C">
            <w:pPr>
              <w:ind w:right="-88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72,29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698,45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1584,18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101,29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2692,17</w:t>
            </w:r>
          </w:p>
        </w:tc>
      </w:tr>
      <w:tr w:rsidR="00F81B22" w:rsidRPr="001D086C" w:rsidTr="00086C2F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1B22" w:rsidRPr="00086C2F" w:rsidRDefault="00F81B22" w:rsidP="00F74A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1D086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Акулово, д.22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81B22" w:rsidRPr="00086C2F" w:rsidRDefault="00F81B22" w:rsidP="00086C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47,31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21,98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1497,58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101,29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1668,16</w:t>
            </w:r>
          </w:p>
        </w:tc>
      </w:tr>
      <w:tr w:rsidR="00F81B22" w:rsidRPr="001D086C" w:rsidTr="00086C2F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1B22" w:rsidRPr="00086C2F" w:rsidRDefault="00F81B22" w:rsidP="00F74A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ул. Главная,</w:t>
            </w:r>
          </w:p>
          <w:p w:rsidR="00F81B22" w:rsidRPr="00086C2F" w:rsidRDefault="00F81B22" w:rsidP="00F74AD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д.19а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81B22" w:rsidRPr="00086C2F" w:rsidRDefault="00F81B22" w:rsidP="001D08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488,04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481,27</w:t>
            </w:r>
          </w:p>
        </w:tc>
      </w:tr>
      <w:tr w:rsidR="00F81B22" w:rsidRPr="001D086C" w:rsidTr="00086C2F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1B22" w:rsidRPr="00086C2F" w:rsidRDefault="00F81B22" w:rsidP="00F74A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81B22" w:rsidRPr="00086C2F" w:rsidRDefault="00F81B22" w:rsidP="001D086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ул. 9 Мая, д.5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81B22" w:rsidRPr="00086C2F" w:rsidRDefault="00F81B22" w:rsidP="001D08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29,67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86,06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202,55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155,00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120,62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1B22" w:rsidRPr="00086C2F" w:rsidRDefault="00F81B2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611,57</w:t>
            </w:r>
          </w:p>
        </w:tc>
      </w:tr>
      <w:tr w:rsidR="00F81B22" w:rsidRPr="001D086C" w:rsidTr="00F24DE1">
        <w:trPr>
          <w:trHeight w:val="498"/>
        </w:trPr>
        <w:tc>
          <w:tcPr>
            <w:tcW w:w="14422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81B22" w:rsidRPr="00F24DE1" w:rsidRDefault="00F81B22" w:rsidP="00F24D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DE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 </w:t>
            </w:r>
          </w:p>
          <w:p w:rsidR="00F81B22" w:rsidRPr="00086C2F" w:rsidRDefault="00F81B22" w:rsidP="00F24DE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B22" w:rsidRPr="00086C2F" w:rsidRDefault="00F81B22" w:rsidP="00F24DE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86C2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9122,30</w:t>
            </w:r>
          </w:p>
        </w:tc>
      </w:tr>
    </w:tbl>
    <w:p w:rsidR="00F81B22" w:rsidRDefault="00F81B22" w:rsidP="00F74AD1">
      <w:pPr>
        <w:rPr>
          <w:rFonts w:ascii="Times New Roman" w:hAnsi="Times New Roman"/>
          <w:sz w:val="28"/>
          <w:szCs w:val="28"/>
        </w:rPr>
        <w:sectPr w:rsidR="00F81B22" w:rsidSect="00086C2F">
          <w:pgSz w:w="16838" w:h="11906" w:orient="landscape"/>
          <w:pgMar w:top="1438" w:right="1134" w:bottom="360" w:left="1134" w:header="709" w:footer="709" w:gutter="0"/>
          <w:cols w:space="708"/>
          <w:docGrid w:linePitch="360"/>
        </w:sectPr>
      </w:pPr>
    </w:p>
    <w:p w:rsidR="00F81B22" w:rsidRPr="00F74AD1" w:rsidRDefault="00F81B22" w:rsidP="00F74AD1">
      <w:pPr>
        <w:rPr>
          <w:rFonts w:ascii="Times New Roman" w:hAnsi="Times New Roman"/>
          <w:sz w:val="28"/>
          <w:szCs w:val="28"/>
        </w:rPr>
      </w:pPr>
    </w:p>
    <w:sectPr w:rsidR="00F81B22" w:rsidRPr="00F74AD1" w:rsidSect="005D2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DFC"/>
    <w:rsid w:val="0001332C"/>
    <w:rsid w:val="00086C2F"/>
    <w:rsid w:val="00194B3F"/>
    <w:rsid w:val="001D086C"/>
    <w:rsid w:val="0024052F"/>
    <w:rsid w:val="00254EE7"/>
    <w:rsid w:val="0043697A"/>
    <w:rsid w:val="00463DFC"/>
    <w:rsid w:val="005B347E"/>
    <w:rsid w:val="005D2BB6"/>
    <w:rsid w:val="007F7E89"/>
    <w:rsid w:val="00931791"/>
    <w:rsid w:val="00AE7795"/>
    <w:rsid w:val="00B71536"/>
    <w:rsid w:val="00C13CE3"/>
    <w:rsid w:val="00D90F90"/>
    <w:rsid w:val="00E32CE7"/>
    <w:rsid w:val="00EA0E35"/>
    <w:rsid w:val="00EB67FA"/>
    <w:rsid w:val="00EF3DE6"/>
    <w:rsid w:val="00F24DE1"/>
    <w:rsid w:val="00F74AD1"/>
    <w:rsid w:val="00F81B22"/>
    <w:rsid w:val="00FA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BB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32CE7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AE779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ostochnoe-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181</TotalTime>
  <Pages>3</Pages>
  <Words>460</Words>
  <Characters>2622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Директор</dc:creator>
  <cp:keywords/>
  <dc:description/>
  <cp:lastModifiedBy>Comp</cp:lastModifiedBy>
  <cp:revision>3</cp:revision>
  <cp:lastPrinted>2013-10-15T10:17:00Z</cp:lastPrinted>
  <dcterms:created xsi:type="dcterms:W3CDTF">2013-10-11T05:36:00Z</dcterms:created>
  <dcterms:modified xsi:type="dcterms:W3CDTF">2013-10-15T10:32:00Z</dcterms:modified>
</cp:coreProperties>
</file>