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4F4" w:rsidRPr="00342EDA" w:rsidRDefault="005B24F4" w:rsidP="00D177C7">
      <w:pPr>
        <w:rPr>
          <w:rFonts w:ascii="Times New Roman" w:hAnsi="Times New Roman"/>
          <w:sz w:val="28"/>
          <w:szCs w:val="28"/>
        </w:rPr>
      </w:pPr>
    </w:p>
    <w:p w:rsidR="005B24F4" w:rsidRDefault="005B24F4" w:rsidP="004A2FD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5B24F4" w:rsidRDefault="005B24F4" w:rsidP="004A2FD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округа</w:t>
      </w:r>
    </w:p>
    <w:p w:rsidR="005B24F4" w:rsidRDefault="005B24F4" w:rsidP="004A2FD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ВОСТОЧНОЕ</w:t>
      </w:r>
    </w:p>
    <w:p w:rsidR="005B24F4" w:rsidRDefault="005B24F4" w:rsidP="004A2FDD">
      <w:pPr>
        <w:rPr>
          <w:rFonts w:ascii="Times New Roman" w:hAnsi="Times New Roman"/>
          <w:sz w:val="28"/>
          <w:szCs w:val="28"/>
        </w:rPr>
      </w:pPr>
    </w:p>
    <w:p w:rsidR="005B24F4" w:rsidRPr="00695B49" w:rsidRDefault="005B24F4" w:rsidP="004A2FDD">
      <w:pPr>
        <w:jc w:val="center"/>
        <w:rPr>
          <w:rFonts w:ascii="Times New Roman" w:hAnsi="Times New Roman"/>
          <w:b/>
          <w:sz w:val="28"/>
          <w:szCs w:val="28"/>
        </w:rPr>
      </w:pPr>
      <w:r w:rsidRPr="00695B49">
        <w:rPr>
          <w:rFonts w:ascii="Times New Roman" w:hAnsi="Times New Roman"/>
          <w:b/>
          <w:sz w:val="28"/>
          <w:szCs w:val="28"/>
        </w:rPr>
        <w:t>РЕШЕНИЕ</w:t>
      </w:r>
    </w:p>
    <w:p w:rsidR="005B24F4" w:rsidRPr="004A2FDD" w:rsidRDefault="005B24F4" w:rsidP="004A2FDD">
      <w:pPr>
        <w:rPr>
          <w:rFonts w:ascii="Times New Roman" w:hAnsi="Times New Roman"/>
          <w:sz w:val="28"/>
          <w:szCs w:val="28"/>
          <w:u w:val="single"/>
        </w:rPr>
      </w:pPr>
      <w:r w:rsidRPr="004A2FDD">
        <w:rPr>
          <w:rFonts w:ascii="Times New Roman" w:hAnsi="Times New Roman"/>
          <w:sz w:val="28"/>
          <w:szCs w:val="28"/>
          <w:u w:val="single"/>
        </w:rPr>
        <w:t>01 октября 2013 года №13/2</w:t>
      </w:r>
    </w:p>
    <w:p w:rsidR="005B24F4" w:rsidRPr="00D177C7" w:rsidRDefault="005B24F4" w:rsidP="004A2F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177C7">
        <w:rPr>
          <w:rFonts w:ascii="Times New Roman" w:hAnsi="Times New Roman"/>
          <w:b/>
          <w:sz w:val="28"/>
          <w:szCs w:val="28"/>
        </w:rPr>
        <w:t>О внесении предложений по реконструкции</w:t>
      </w:r>
    </w:p>
    <w:p w:rsidR="005B24F4" w:rsidRPr="00D177C7" w:rsidRDefault="005B24F4" w:rsidP="004A2F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</w:t>
      </w:r>
      <w:r w:rsidRPr="00D177C7">
        <w:rPr>
          <w:rFonts w:ascii="Times New Roman" w:hAnsi="Times New Roman"/>
          <w:b/>
          <w:sz w:val="28"/>
          <w:szCs w:val="28"/>
        </w:rPr>
        <w:t xml:space="preserve"> строительству объектов на территории</w:t>
      </w:r>
    </w:p>
    <w:p w:rsidR="005B24F4" w:rsidRPr="00D177C7" w:rsidRDefault="005B24F4" w:rsidP="004A2F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Pr="00D177C7">
        <w:rPr>
          <w:rFonts w:ascii="Times New Roman" w:hAnsi="Times New Roman"/>
          <w:b/>
          <w:sz w:val="28"/>
          <w:szCs w:val="28"/>
        </w:rPr>
        <w:t>айона Восточный за счет средств бюджета</w:t>
      </w:r>
    </w:p>
    <w:p w:rsidR="005B24F4" w:rsidRDefault="005B24F4" w:rsidP="004A2F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D177C7">
        <w:rPr>
          <w:rFonts w:ascii="Times New Roman" w:hAnsi="Times New Roman"/>
          <w:b/>
          <w:sz w:val="28"/>
          <w:szCs w:val="28"/>
        </w:rPr>
        <w:t>орода в перспективе до 2020 года</w:t>
      </w:r>
    </w:p>
    <w:p w:rsidR="005B24F4" w:rsidRDefault="005B24F4" w:rsidP="004A2FDD">
      <w:pPr>
        <w:spacing w:line="120" w:lineRule="auto"/>
        <w:rPr>
          <w:rFonts w:ascii="Times New Roman" w:hAnsi="Times New Roman"/>
          <w:b/>
          <w:sz w:val="28"/>
          <w:szCs w:val="28"/>
        </w:rPr>
      </w:pPr>
    </w:p>
    <w:p w:rsidR="005B24F4" w:rsidRPr="003753ED" w:rsidRDefault="005B24F4" w:rsidP="004A2FDD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 с пунктом 1 части 2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 и на основании обращения главы управы района Восточный города Москвы от 24 сентября 2013 года № УР-2580    </w:t>
      </w:r>
      <w:r w:rsidRPr="003753ED">
        <w:rPr>
          <w:rFonts w:ascii="Times New Roman" w:hAnsi="Times New Roman"/>
          <w:b/>
          <w:sz w:val="28"/>
          <w:szCs w:val="28"/>
        </w:rPr>
        <w:t>Совет депутатов муниципального округа решил:</w:t>
      </w:r>
    </w:p>
    <w:p w:rsidR="005B24F4" w:rsidRPr="00A854B1" w:rsidRDefault="005B24F4" w:rsidP="004A2F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   Согласовать  представленный  адресный  перечень  по реконструкции и строительству объектов на территории района Восточный за счет средств бюджета города в перспективе до 2020 года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изменениями согласно приложения.</w:t>
      </w:r>
      <w:bookmarkStart w:id="0" w:name="_GoBack"/>
      <w:bookmarkEnd w:id="0"/>
    </w:p>
    <w:p w:rsidR="005B24F4" w:rsidRDefault="005B24F4" w:rsidP="004A2F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   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5B24F4" w:rsidRPr="003753ED" w:rsidRDefault="005B24F4" w:rsidP="004A2F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Опубликовать настоящее решение в бюллетене «Московский муниципальный вестник» и разместить на официальном сайте муниципального округа Восточное </w:t>
      </w:r>
      <w:hyperlink r:id="rId4" w:history="1">
        <w:r w:rsidRPr="00137A1F">
          <w:rPr>
            <w:rStyle w:val="Hyperlink"/>
            <w:rFonts w:ascii="Times New Roman" w:hAnsi="Times New Roman"/>
            <w:sz w:val="28"/>
            <w:szCs w:val="28"/>
            <w:lang w:val="en-US"/>
          </w:rPr>
          <w:t>www</w:t>
        </w:r>
        <w:r w:rsidRPr="003753ED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137A1F">
          <w:rPr>
            <w:rStyle w:val="Hyperlink"/>
            <w:rFonts w:ascii="Times New Roman" w:hAnsi="Times New Roman"/>
            <w:sz w:val="28"/>
            <w:szCs w:val="28"/>
            <w:lang w:val="en-US"/>
          </w:rPr>
          <w:t>vostochnoe</w:t>
        </w:r>
        <w:r w:rsidRPr="003753ED">
          <w:rPr>
            <w:rStyle w:val="Hyperlink"/>
            <w:rFonts w:ascii="Times New Roman" w:hAnsi="Times New Roman"/>
            <w:sz w:val="28"/>
            <w:szCs w:val="28"/>
          </w:rPr>
          <w:t>-</w:t>
        </w:r>
        <w:r w:rsidRPr="00137A1F">
          <w:rPr>
            <w:rStyle w:val="Hyperlink"/>
            <w:rFonts w:ascii="Times New Roman" w:hAnsi="Times New Roman"/>
            <w:sz w:val="28"/>
            <w:szCs w:val="28"/>
            <w:lang w:val="en-US"/>
          </w:rPr>
          <w:t>mo</w:t>
        </w:r>
        <w:r w:rsidRPr="003753ED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137A1F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3753ED">
        <w:rPr>
          <w:rFonts w:ascii="Times New Roman" w:hAnsi="Times New Roman"/>
          <w:sz w:val="28"/>
          <w:szCs w:val="28"/>
        </w:rPr>
        <w:t xml:space="preserve">  </w:t>
      </w:r>
    </w:p>
    <w:p w:rsidR="005B24F4" w:rsidRDefault="005B24F4" w:rsidP="004A2F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753E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     Контроль за выполнением настоящего решения возложить на главу муниципального округа Восточное  Огурцова Н.А.</w:t>
      </w:r>
    </w:p>
    <w:p w:rsidR="005B24F4" w:rsidRDefault="005B24F4" w:rsidP="004A2FD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B24F4" w:rsidRDefault="005B24F4" w:rsidP="004A2FD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муниципального округа Восточное                       Н. А. Огурцов</w:t>
      </w:r>
    </w:p>
    <w:p w:rsidR="005B24F4" w:rsidRDefault="005B24F4" w:rsidP="00695B4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B24F4" w:rsidRDefault="005B24F4" w:rsidP="00695B4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B24F4" w:rsidRDefault="005B24F4" w:rsidP="00342ED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5B24F4" w:rsidRDefault="005B24F4" w:rsidP="00342ED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5B24F4" w:rsidRDefault="005B24F4" w:rsidP="00342ED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Восточное </w:t>
      </w:r>
    </w:p>
    <w:p w:rsidR="005B24F4" w:rsidRDefault="005B24F4" w:rsidP="00342ED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 октября 2013 года № 13/2</w:t>
      </w:r>
    </w:p>
    <w:p w:rsidR="005B24F4" w:rsidRDefault="005B24F4" w:rsidP="00342EDA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5B24F4" w:rsidRPr="005F5C40" w:rsidRDefault="005B24F4" w:rsidP="00342ED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5C40">
        <w:rPr>
          <w:rFonts w:ascii="Times New Roman" w:hAnsi="Times New Roman"/>
          <w:b/>
          <w:sz w:val="28"/>
          <w:szCs w:val="28"/>
        </w:rPr>
        <w:t>Согласованный адресный перечень по реконструкции и строительству объектов на территории района Восточный за счет средств бюджета го</w:t>
      </w:r>
      <w:r>
        <w:rPr>
          <w:rFonts w:ascii="Times New Roman" w:hAnsi="Times New Roman"/>
          <w:b/>
          <w:sz w:val="28"/>
          <w:szCs w:val="28"/>
        </w:rPr>
        <w:t>рода в перспективе до 2020 года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1.Капитальный ремонт Южного парка на территории пос. Восточный с устройством пешеходных и велодорожек, площадок для скейтборда, для выгула собак, зон отдыха, теннисного корта, установки беседок, пункта проката инвентаря, летнего кафе, биотуалетов.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2.Строительство стартового дома по адресу: ул. Главная, вл.31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3.Строительство ФОК для ГОУ СОШ № 1021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4.Реконструкция сквера «Брошенный сад» по адресу: ул. 9 Мая, вл.3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5.Строительство нового детского сада по адресу: ул. 9 Мая, д.13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6.Строительство нового детского сада по адресу: п. Акулово 20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7.Расширение центральной дороги пос. Акулово с устройством ливневой канализации, тротуаров, установкой бортового камня.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Реконструкция и благоустройство в пос. Акулово зоны с круговым движением автотранспорта.</w:t>
      </w:r>
    </w:p>
    <w:p w:rsidR="005B24F4" w:rsidRDefault="005B24F4" w:rsidP="00342E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9.Реконструкция здания муниципального учреждения «Социально-досуговый центр «КОНТАКТ» по адресу: ул. Западная д.3</w:t>
      </w:r>
    </w:p>
    <w:p w:rsidR="005B24F4" w:rsidRDefault="005B24F4" w:rsidP="00342ED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B24F4" w:rsidRPr="003753ED" w:rsidRDefault="005B24F4" w:rsidP="00695B49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5B24F4" w:rsidRPr="003753ED" w:rsidSect="00DD5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77C7"/>
    <w:rsid w:val="00036F52"/>
    <w:rsid w:val="000A2B3E"/>
    <w:rsid w:val="00137A1F"/>
    <w:rsid w:val="00185CE5"/>
    <w:rsid w:val="00342EDA"/>
    <w:rsid w:val="003753ED"/>
    <w:rsid w:val="004A2FDD"/>
    <w:rsid w:val="00577E91"/>
    <w:rsid w:val="005B24F4"/>
    <w:rsid w:val="005F5C40"/>
    <w:rsid w:val="00695B49"/>
    <w:rsid w:val="00845A67"/>
    <w:rsid w:val="009132D2"/>
    <w:rsid w:val="00913A04"/>
    <w:rsid w:val="0092752F"/>
    <w:rsid w:val="009F0C52"/>
    <w:rsid w:val="00A854B1"/>
    <w:rsid w:val="00CF0859"/>
    <w:rsid w:val="00D1668D"/>
    <w:rsid w:val="00D177C7"/>
    <w:rsid w:val="00D52A0A"/>
    <w:rsid w:val="00DD5E85"/>
    <w:rsid w:val="00ED7F52"/>
    <w:rsid w:val="00F32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8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753E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ostochnoe-mo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</TotalTime>
  <Pages>2</Pages>
  <Words>387</Words>
  <Characters>2206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Comp</cp:lastModifiedBy>
  <cp:revision>13</cp:revision>
  <cp:lastPrinted>2013-10-07T06:05:00Z</cp:lastPrinted>
  <dcterms:created xsi:type="dcterms:W3CDTF">2013-09-30T15:07:00Z</dcterms:created>
  <dcterms:modified xsi:type="dcterms:W3CDTF">2013-10-07T06:07:00Z</dcterms:modified>
</cp:coreProperties>
</file>